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032288" w14:textId="39E1ACFA" w:rsidR="00375D82" w:rsidRDefault="00EE6FE2">
      <w:pPr>
        <w:pStyle w:val="a3"/>
        <w:spacing w:before="4"/>
        <w:rPr>
          <w:rFonts w:ascii="Times New Roman"/>
          <w:sz w:val="17"/>
        </w:rPr>
      </w:pPr>
      <w:r>
        <w:rPr>
          <w:noProof/>
        </w:rPr>
        <mc:AlternateContent>
          <mc:Choice Requires="wpg">
            <w:drawing>
              <wp:anchor distT="0" distB="0" distL="0" distR="0" simplePos="0" relativeHeight="251646464" behindDoc="0" locked="0" layoutInCell="1" allowOverlap="1" wp14:anchorId="50FC1A11" wp14:editId="6B8073A7">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4" cstate="email"/>
                          <a:stretch>
                            <a:fillRect/>
                          </a:stretch>
                        </pic:blipFill>
                        <pic:spPr>
                          <a:xfrm>
                            <a:off x="0" y="0"/>
                            <a:ext cx="7562850" cy="10696575"/>
                          </a:xfrm>
                          <a:prstGeom prst="rect">
                            <a:avLst/>
                          </a:prstGeom>
                        </pic:spPr>
                      </pic:pic>
                      <pic:pic xmlns:pic="http://schemas.openxmlformats.org/drawingml/2006/picture">
                        <pic:nvPicPr>
                          <pic:cNvPr id="3" name="Image 3"/>
                          <pic:cNvPicPr/>
                        </pic:nvPicPr>
                        <pic:blipFill>
                          <a:blip r:embed="rId5" cstate="email"/>
                          <a:stretch>
                            <a:fillRect/>
                          </a:stretch>
                        </pic:blipFill>
                        <pic:spPr>
                          <a:xfrm>
                            <a:off x="64007" y="1810511"/>
                            <a:ext cx="7434071" cy="856488"/>
                          </a:xfrm>
                          <a:prstGeom prst="rect">
                            <a:avLst/>
                          </a:prstGeom>
                        </pic:spPr>
                      </pic:pic>
                      <pic:pic xmlns:pic="http://schemas.openxmlformats.org/drawingml/2006/picture">
                        <pic:nvPicPr>
                          <pic:cNvPr id="4" name="Image 4"/>
                          <pic:cNvPicPr/>
                        </pic:nvPicPr>
                        <pic:blipFill>
                          <a:blip r:embed="rId6" cstate="email"/>
                          <a:stretch>
                            <a:fillRect/>
                          </a:stretch>
                        </pic:blipFill>
                        <pic:spPr>
                          <a:xfrm>
                            <a:off x="469391" y="112776"/>
                            <a:ext cx="6729983" cy="241096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A0C6BFF" id="Group 1" o:spid="_x0000_s1026" style="position:absolute;margin-left:0;margin-top:0;width:595.5pt;height:842.25pt;z-index:251646464;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">
                  <v:imagedata r:id="rId7" o:title=""/>
                </v:shape>
                <v:shape id="Image 3" o:spid="_x0000_s1028" type="#_x0000_t75" style="position:absolute;left:640;top:18105;width:74340;height: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">
                  <v:imagedata r:id="rId8" o:title=""/>
                </v:shape>
                <v:shape id="Image 4" o:spid="_x0000_s1029" type="#_x0000_t75" style="position:absolute;left:4693;top:1127;width:67300;height:2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">
                  <v:imagedata r:id="rId9" o:title=""/>
                </v:shape>
                <w10:wrap anchorx="page" anchory="page"/>
              </v:group>
            </w:pict>
          </mc:Fallback>
        </mc:AlternateContent>
      </w:r>
    </w:p>
    <w:p w14:paraId="03508E48" w14:textId="77777777" w:rsidR="00375D82" w:rsidRDefault="00375D82">
      <w:pPr>
        <w:rPr>
          <w:rFonts w:ascii="Times New Roman"/>
          <w:sz w:val="17"/>
        </w:rPr>
        <w:sectPr w:rsidR="00375D82">
          <w:type w:val="continuous"/>
          <w:pgSz w:w="11910" w:h="16850"/>
          <w:pgMar w:top="1940" w:right="0" w:bottom="280" w:left="0" w:header="720" w:footer="720" w:gutter="0"/>
          <w:cols w:space="720"/>
        </w:sectPr>
      </w:pPr>
    </w:p>
    <w:p w14:paraId="446F0F96" w14:textId="77777777" w:rsidR="00375D82" w:rsidRDefault="00375D82">
      <w:pPr>
        <w:pStyle w:val="a3"/>
        <w:rPr>
          <w:rFonts w:ascii="Times New Roman"/>
          <w:sz w:val="26"/>
        </w:rPr>
      </w:pPr>
    </w:p>
    <w:p w14:paraId="73B5C682" w14:textId="77777777" w:rsidR="00375D82" w:rsidRDefault="00375D82">
      <w:pPr>
        <w:pStyle w:val="a3"/>
        <w:rPr>
          <w:rFonts w:ascii="Times New Roman"/>
          <w:sz w:val="26"/>
        </w:rPr>
      </w:pPr>
    </w:p>
    <w:p w14:paraId="1F8D51FB" w14:textId="77777777" w:rsidR="00375D82" w:rsidRDefault="00375D82">
      <w:pPr>
        <w:pStyle w:val="a3"/>
        <w:rPr>
          <w:rFonts w:ascii="Times New Roman"/>
          <w:sz w:val="26"/>
        </w:rPr>
      </w:pPr>
    </w:p>
    <w:p w14:paraId="0B8EBB44" w14:textId="77777777" w:rsidR="00375D82" w:rsidRDefault="00375D82">
      <w:pPr>
        <w:pStyle w:val="a3"/>
        <w:rPr>
          <w:rFonts w:ascii="Times New Roman"/>
          <w:sz w:val="26"/>
        </w:rPr>
      </w:pPr>
    </w:p>
    <w:p w14:paraId="7DB2D234" w14:textId="77777777" w:rsidR="00375D82" w:rsidRDefault="00375D82">
      <w:pPr>
        <w:pStyle w:val="a3"/>
        <w:rPr>
          <w:rFonts w:ascii="Times New Roman"/>
          <w:sz w:val="26"/>
        </w:rPr>
      </w:pPr>
    </w:p>
    <w:p w14:paraId="5036FF10" w14:textId="77777777" w:rsidR="00375D82" w:rsidRDefault="00375D82">
      <w:pPr>
        <w:pStyle w:val="a3"/>
        <w:rPr>
          <w:rFonts w:ascii="Times New Roman"/>
          <w:sz w:val="26"/>
        </w:rPr>
      </w:pPr>
    </w:p>
    <w:p w14:paraId="68E3F17C" w14:textId="77777777" w:rsidR="00375D82" w:rsidRDefault="00375D82">
      <w:pPr>
        <w:pStyle w:val="a3"/>
        <w:rPr>
          <w:rFonts w:ascii="Times New Roman"/>
          <w:sz w:val="26"/>
        </w:rPr>
      </w:pPr>
    </w:p>
    <w:p w14:paraId="0BB418BD" w14:textId="77777777" w:rsidR="00375D82" w:rsidRDefault="00375D82">
      <w:pPr>
        <w:pStyle w:val="a3"/>
        <w:rPr>
          <w:rFonts w:ascii="Times New Roman"/>
          <w:sz w:val="26"/>
        </w:rPr>
      </w:pPr>
    </w:p>
    <w:p w14:paraId="1725B359" w14:textId="77777777" w:rsidR="00375D82" w:rsidRDefault="00375D82">
      <w:pPr>
        <w:pStyle w:val="a3"/>
        <w:rPr>
          <w:rFonts w:ascii="Times New Roman"/>
          <w:sz w:val="26"/>
        </w:rPr>
      </w:pPr>
    </w:p>
    <w:p w14:paraId="1C5E2903" w14:textId="77777777" w:rsidR="00375D82" w:rsidRDefault="00375D82">
      <w:pPr>
        <w:pStyle w:val="a3"/>
        <w:rPr>
          <w:rFonts w:ascii="Times New Roman"/>
          <w:sz w:val="26"/>
        </w:rPr>
      </w:pPr>
    </w:p>
    <w:p w14:paraId="63581D19" w14:textId="77777777" w:rsidR="00375D82" w:rsidRDefault="00375D82">
      <w:pPr>
        <w:pStyle w:val="a3"/>
        <w:rPr>
          <w:rFonts w:ascii="Times New Roman"/>
          <w:sz w:val="26"/>
        </w:rPr>
      </w:pPr>
    </w:p>
    <w:p w14:paraId="46612D16" w14:textId="77777777" w:rsidR="00375D82" w:rsidRDefault="00375D82">
      <w:pPr>
        <w:pStyle w:val="a3"/>
        <w:rPr>
          <w:rFonts w:ascii="Times New Roman"/>
          <w:sz w:val="26"/>
        </w:rPr>
      </w:pPr>
    </w:p>
    <w:p w14:paraId="190B7924" w14:textId="77777777" w:rsidR="00375D82" w:rsidRDefault="00375D82">
      <w:pPr>
        <w:pStyle w:val="a3"/>
        <w:rPr>
          <w:rFonts w:ascii="Times New Roman"/>
          <w:sz w:val="26"/>
        </w:rPr>
      </w:pPr>
    </w:p>
    <w:p w14:paraId="68330CE1" w14:textId="77777777" w:rsidR="00375D82" w:rsidRDefault="00375D82">
      <w:pPr>
        <w:pStyle w:val="a3"/>
        <w:rPr>
          <w:rFonts w:ascii="Times New Roman"/>
          <w:sz w:val="26"/>
        </w:rPr>
      </w:pPr>
    </w:p>
    <w:p w14:paraId="0981F36D" w14:textId="77777777" w:rsidR="00375D82" w:rsidRDefault="00375D82">
      <w:pPr>
        <w:pStyle w:val="a3"/>
        <w:rPr>
          <w:rFonts w:ascii="Times New Roman"/>
          <w:sz w:val="26"/>
        </w:rPr>
      </w:pPr>
    </w:p>
    <w:p w14:paraId="59644E59" w14:textId="77777777" w:rsidR="00375D82" w:rsidRDefault="00375D82">
      <w:pPr>
        <w:pStyle w:val="a3"/>
        <w:rPr>
          <w:rFonts w:ascii="Times New Roman"/>
          <w:sz w:val="26"/>
        </w:rPr>
      </w:pPr>
    </w:p>
    <w:p w14:paraId="781E9D8C" w14:textId="77777777" w:rsidR="00375D82" w:rsidRDefault="00375D82">
      <w:pPr>
        <w:pStyle w:val="a3"/>
        <w:rPr>
          <w:rFonts w:ascii="Times New Roman"/>
          <w:sz w:val="26"/>
        </w:rPr>
      </w:pPr>
    </w:p>
    <w:p w14:paraId="498EEF4E" w14:textId="77777777" w:rsidR="00375D82" w:rsidRDefault="00375D82">
      <w:pPr>
        <w:pStyle w:val="a3"/>
        <w:rPr>
          <w:rFonts w:ascii="Times New Roman"/>
          <w:sz w:val="26"/>
        </w:rPr>
      </w:pPr>
    </w:p>
    <w:p w14:paraId="0B7F6F76" w14:textId="77777777" w:rsidR="00375D82" w:rsidRDefault="00375D82">
      <w:pPr>
        <w:pStyle w:val="a3"/>
        <w:rPr>
          <w:rFonts w:ascii="Times New Roman"/>
          <w:sz w:val="26"/>
        </w:rPr>
      </w:pPr>
    </w:p>
    <w:p w14:paraId="32E3B977" w14:textId="77777777" w:rsidR="00375D82" w:rsidRDefault="00375D82">
      <w:pPr>
        <w:pStyle w:val="a3"/>
        <w:rPr>
          <w:rFonts w:ascii="Times New Roman"/>
          <w:sz w:val="26"/>
        </w:rPr>
      </w:pPr>
    </w:p>
    <w:p w14:paraId="654EDB87" w14:textId="77777777" w:rsidR="00375D82" w:rsidRDefault="00375D82">
      <w:pPr>
        <w:pStyle w:val="a3"/>
        <w:rPr>
          <w:rFonts w:ascii="Times New Roman"/>
          <w:sz w:val="26"/>
        </w:rPr>
      </w:pPr>
    </w:p>
    <w:p w14:paraId="1D48A6F5" w14:textId="77777777" w:rsidR="00375D82" w:rsidRDefault="00375D82">
      <w:pPr>
        <w:pStyle w:val="a3"/>
        <w:rPr>
          <w:rFonts w:ascii="Times New Roman"/>
          <w:sz w:val="26"/>
        </w:rPr>
      </w:pPr>
    </w:p>
    <w:p w14:paraId="0739C17A" w14:textId="77777777" w:rsidR="00375D82" w:rsidRDefault="00375D82">
      <w:pPr>
        <w:pStyle w:val="a3"/>
        <w:rPr>
          <w:rFonts w:ascii="Times New Roman"/>
          <w:sz w:val="26"/>
        </w:rPr>
      </w:pPr>
    </w:p>
    <w:p w14:paraId="4DC008D6" w14:textId="77777777" w:rsidR="00375D82" w:rsidRDefault="00375D82">
      <w:pPr>
        <w:pStyle w:val="a3"/>
        <w:spacing w:before="231"/>
        <w:rPr>
          <w:rFonts w:ascii="Times New Roman"/>
          <w:sz w:val="26"/>
        </w:rPr>
      </w:pPr>
    </w:p>
    <w:p w14:paraId="5B1FD754" w14:textId="745901AE" w:rsidR="00375D82" w:rsidRPr="00C25F39" w:rsidRDefault="00EE6FE2">
      <w:pPr>
        <w:pStyle w:val="1"/>
        <w:ind w:left="774"/>
        <w:jc w:val="both"/>
        <w:rPr>
          <w:rFonts w:ascii="Segoe UI Black" w:hAnsi="Segoe UI Black"/>
        </w:rPr>
      </w:pPr>
      <w:r>
        <w:rPr>
          <w:noProof/>
        </w:rPr>
        <w:drawing>
          <wp:anchor distT="0" distB="0" distL="0" distR="0" simplePos="0" relativeHeight="251647488" behindDoc="0" locked="0" layoutInCell="1" allowOverlap="1" wp14:anchorId="7280E6D9" wp14:editId="6CE04F8F">
            <wp:simplePos x="0" y="0"/>
            <wp:positionH relativeFrom="page">
              <wp:posOffset>0</wp:posOffset>
            </wp:positionH>
            <wp:positionV relativeFrom="paragraph">
              <wp:posOffset>-4704080</wp:posOffset>
            </wp:positionV>
            <wp:extent cx="7562850" cy="4219575"/>
            <wp:effectExtent l="0" t="0" r="0" b="0"/>
            <wp:wrapNone/>
            <wp:docPr id="56490573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2850" cy="4219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48512" behindDoc="0" locked="0" layoutInCell="1" allowOverlap="1" wp14:anchorId="56250984" wp14:editId="5976AC05">
                <wp:simplePos x="0" y="0"/>
                <wp:positionH relativeFrom="page">
                  <wp:posOffset>0</wp:posOffset>
                </wp:positionH>
                <wp:positionV relativeFrom="paragraph">
                  <wp:posOffset>388620</wp:posOffset>
                </wp:positionV>
                <wp:extent cx="7562850" cy="952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9525"/>
                        </a:xfrm>
                        <a:custGeom>
                          <a:avLst/>
                          <a:gdLst/>
                          <a:ahLst/>
                          <a:cxnLst/>
                          <a:rect l="l" t="t" r="r" b="b"/>
                          <a:pathLst>
                            <a:path w="7562850" h="9525">
                              <a:moveTo>
                                <a:pt x="0" y="9525"/>
                              </a:moveTo>
                              <a:lnTo>
                                <a:pt x="0" y="0"/>
                              </a:lnTo>
                              <a:lnTo>
                                <a:pt x="7562850" y="0"/>
                              </a:lnTo>
                              <a:lnTo>
                                <a:pt x="7562850" y="9525"/>
                              </a:lnTo>
                              <a:lnTo>
                                <a:pt x="0" y="9525"/>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BCE7AA" id="Graphic 6" o:spid="_x0000_s1026" style="position:absolute;margin-left:0;margin-top:30.6pt;width:595.5pt;height:.75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628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" path="m,9525l,,7562850,r,9525l,9525xe" fillcolor="black" stroked="f">
                <v:path arrowok="t"/>
                <w10:wrap anchorx="page"/>
              </v:shape>
            </w:pict>
          </mc:Fallback>
        </mc:AlternateContent>
      </w:r>
      <w:r w:rsidR="00EB4028" w:rsidRPr="00C25F39">
        <w:rPr>
          <w:rFonts w:ascii="Segoe UI Black" w:hAnsi="Segoe UI Black"/>
          <w:w w:val="105"/>
        </w:rPr>
        <w:t>Ημέρα</w:t>
      </w:r>
      <w:r w:rsidR="00EB4028" w:rsidRPr="00C25F39">
        <w:rPr>
          <w:rFonts w:ascii="Segoe UI Black" w:hAnsi="Segoe UI Black"/>
          <w:spacing w:val="-9"/>
          <w:w w:val="105"/>
        </w:rPr>
        <w:t xml:space="preserve"> </w:t>
      </w:r>
      <w:r w:rsidR="00EB4028" w:rsidRPr="00C25F39">
        <w:rPr>
          <w:rFonts w:ascii="Segoe UI Black" w:hAnsi="Segoe UI Black"/>
          <w:w w:val="105"/>
        </w:rPr>
        <w:t>1η:</w:t>
      </w:r>
      <w:r w:rsidR="00EB4028" w:rsidRPr="00C25F39">
        <w:rPr>
          <w:rFonts w:ascii="Segoe UI Black" w:hAnsi="Segoe UI Black"/>
          <w:spacing w:val="-9"/>
          <w:w w:val="105"/>
        </w:rPr>
        <w:t xml:space="preserve"> </w:t>
      </w:r>
      <w:r w:rsidR="00EB4028" w:rsidRPr="00C25F39">
        <w:rPr>
          <w:rFonts w:ascii="Segoe UI Black" w:hAnsi="Segoe UI Black"/>
          <w:w w:val="105"/>
        </w:rPr>
        <w:t>Άφιξη</w:t>
      </w:r>
      <w:r w:rsidR="00EB4028" w:rsidRPr="00C25F39">
        <w:rPr>
          <w:rFonts w:ascii="Segoe UI Black" w:hAnsi="Segoe UI Black"/>
          <w:spacing w:val="-10"/>
          <w:w w:val="105"/>
        </w:rPr>
        <w:t xml:space="preserve"> </w:t>
      </w:r>
      <w:r w:rsidR="00EB4028" w:rsidRPr="00C25F39">
        <w:rPr>
          <w:rFonts w:ascii="Segoe UI Black" w:hAnsi="Segoe UI Black"/>
          <w:w w:val="105"/>
        </w:rPr>
        <w:t>στη</w:t>
      </w:r>
      <w:r w:rsidR="00EB4028" w:rsidRPr="00C25F39">
        <w:rPr>
          <w:rFonts w:ascii="Segoe UI Black" w:hAnsi="Segoe UI Black"/>
          <w:spacing w:val="-9"/>
          <w:w w:val="105"/>
        </w:rPr>
        <w:t xml:space="preserve"> </w:t>
      </w:r>
      <w:r w:rsidR="00EB4028" w:rsidRPr="00C25F39">
        <w:rPr>
          <w:rFonts w:ascii="Segoe UI Black" w:hAnsi="Segoe UI Black"/>
          <w:spacing w:val="-4"/>
          <w:w w:val="105"/>
        </w:rPr>
        <w:t>Λίμα</w:t>
      </w:r>
    </w:p>
    <w:p w14:paraId="6F948655" w14:textId="77777777" w:rsidR="00375D82" w:rsidRDefault="00375D82">
      <w:pPr>
        <w:pStyle w:val="a3"/>
        <w:rPr>
          <w:b/>
          <w:sz w:val="26"/>
        </w:rPr>
      </w:pPr>
    </w:p>
    <w:p w14:paraId="2FF25C66" w14:textId="77777777" w:rsidR="00375D82" w:rsidRDefault="00375D82">
      <w:pPr>
        <w:pStyle w:val="a3"/>
        <w:spacing w:before="177"/>
        <w:rPr>
          <w:b/>
          <w:sz w:val="26"/>
        </w:rPr>
      </w:pPr>
    </w:p>
    <w:p w14:paraId="7FCF6FB8" w14:textId="77777777" w:rsidR="00375D82" w:rsidRPr="00C25F39" w:rsidRDefault="00EB4028" w:rsidP="00C25F39">
      <w:pPr>
        <w:spacing w:line="312" w:lineRule="auto"/>
        <w:ind w:left="810" w:right="930"/>
        <w:jc w:val="both"/>
      </w:pPr>
      <w:r w:rsidRPr="00C25F39">
        <w:rPr>
          <w:w w:val="120"/>
        </w:rPr>
        <w:t>Άφιξη στην Λίμα και ύστερα από την παραλαβή των αποσκευών μας, θα μεταφερθούμε στο ξενοδοχείο για τακτοποίηση και ξεκούραση. Το μεσημέρι θα ξεναγηθούμε στο ιστορικό κέντρο της Λίμα! Η λεγόμενη «Πόλη των Βασιλέων», βρίσκεται</w:t>
      </w:r>
      <w:r w:rsidRPr="00C25F39">
        <w:rPr>
          <w:spacing w:val="-23"/>
          <w:w w:val="120"/>
        </w:rPr>
        <w:t xml:space="preserve"> </w:t>
      </w:r>
      <w:r w:rsidRPr="00C25F39">
        <w:rPr>
          <w:w w:val="120"/>
        </w:rPr>
        <w:t>στην</w:t>
      </w:r>
      <w:r w:rsidRPr="00C25F39">
        <w:rPr>
          <w:spacing w:val="-22"/>
          <w:w w:val="120"/>
        </w:rPr>
        <w:t xml:space="preserve"> </w:t>
      </w:r>
      <w:r w:rsidRPr="00C25F39">
        <w:rPr>
          <w:w w:val="120"/>
        </w:rPr>
        <w:t>κοιλάδα</w:t>
      </w:r>
      <w:r w:rsidRPr="00C25F39">
        <w:rPr>
          <w:spacing w:val="-23"/>
          <w:w w:val="120"/>
        </w:rPr>
        <w:t xml:space="preserve"> </w:t>
      </w:r>
      <w:r w:rsidRPr="00C25F39">
        <w:rPr>
          <w:w w:val="120"/>
        </w:rPr>
        <w:t>Rimac</w:t>
      </w:r>
      <w:r w:rsidRPr="00C25F39">
        <w:rPr>
          <w:spacing w:val="-22"/>
          <w:w w:val="120"/>
        </w:rPr>
        <w:t xml:space="preserve"> </w:t>
      </w:r>
      <w:r w:rsidRPr="00C25F39">
        <w:rPr>
          <w:w w:val="120"/>
        </w:rPr>
        <w:t>και</w:t>
      </w:r>
      <w:r w:rsidRPr="00C25F39">
        <w:rPr>
          <w:spacing w:val="-23"/>
          <w:w w:val="120"/>
        </w:rPr>
        <w:t xml:space="preserve"> </w:t>
      </w:r>
      <w:r w:rsidRPr="00C25F39">
        <w:rPr>
          <w:w w:val="120"/>
        </w:rPr>
        <w:t>ιδρύθηκε</w:t>
      </w:r>
      <w:r w:rsidRPr="00C25F39">
        <w:rPr>
          <w:spacing w:val="-22"/>
          <w:w w:val="120"/>
        </w:rPr>
        <w:t xml:space="preserve"> </w:t>
      </w:r>
      <w:r w:rsidRPr="00C25F39">
        <w:rPr>
          <w:w w:val="120"/>
        </w:rPr>
        <w:t>από</w:t>
      </w:r>
      <w:r w:rsidRPr="00C25F39">
        <w:rPr>
          <w:spacing w:val="-23"/>
          <w:w w:val="120"/>
        </w:rPr>
        <w:t xml:space="preserve"> </w:t>
      </w:r>
      <w:r w:rsidRPr="00C25F39">
        <w:rPr>
          <w:w w:val="120"/>
        </w:rPr>
        <w:t>τον</w:t>
      </w:r>
      <w:r w:rsidRPr="00C25F39">
        <w:rPr>
          <w:spacing w:val="-22"/>
          <w:w w:val="120"/>
        </w:rPr>
        <w:t xml:space="preserve"> </w:t>
      </w:r>
      <w:r w:rsidRPr="00C25F39">
        <w:rPr>
          <w:w w:val="120"/>
        </w:rPr>
        <w:t>Ισπανό</w:t>
      </w:r>
      <w:r w:rsidRPr="00C25F39">
        <w:rPr>
          <w:spacing w:val="-23"/>
          <w:w w:val="120"/>
        </w:rPr>
        <w:t xml:space="preserve"> </w:t>
      </w:r>
      <w:r w:rsidRPr="00C25F39">
        <w:rPr>
          <w:w w:val="120"/>
        </w:rPr>
        <w:t>κατακτητή</w:t>
      </w:r>
      <w:r w:rsidRPr="00C25F39">
        <w:rPr>
          <w:spacing w:val="-22"/>
          <w:w w:val="120"/>
        </w:rPr>
        <w:t xml:space="preserve"> </w:t>
      </w:r>
      <w:r w:rsidRPr="00C25F39">
        <w:rPr>
          <w:w w:val="120"/>
        </w:rPr>
        <w:t xml:space="preserve">Φρανσίσκο </w:t>
      </w:r>
      <w:r w:rsidRPr="00C25F39">
        <w:rPr>
          <w:spacing w:val="-2"/>
          <w:w w:val="120"/>
        </w:rPr>
        <w:t>Πιζάρρο</w:t>
      </w:r>
      <w:r w:rsidRPr="00C25F39">
        <w:rPr>
          <w:spacing w:val="-17"/>
          <w:w w:val="120"/>
        </w:rPr>
        <w:t xml:space="preserve"> </w:t>
      </w:r>
      <w:r w:rsidRPr="00C25F39">
        <w:rPr>
          <w:spacing w:val="-2"/>
          <w:w w:val="120"/>
        </w:rPr>
        <w:t>το</w:t>
      </w:r>
      <w:r w:rsidRPr="00C25F39">
        <w:rPr>
          <w:spacing w:val="-17"/>
          <w:w w:val="120"/>
        </w:rPr>
        <w:t xml:space="preserve"> </w:t>
      </w:r>
      <w:r w:rsidRPr="00C25F39">
        <w:rPr>
          <w:spacing w:val="-2"/>
          <w:w w:val="120"/>
        </w:rPr>
        <w:t>1535.</w:t>
      </w:r>
      <w:r w:rsidRPr="00C25F39">
        <w:rPr>
          <w:spacing w:val="-17"/>
          <w:w w:val="120"/>
        </w:rPr>
        <w:t xml:space="preserve"> </w:t>
      </w:r>
      <w:r w:rsidRPr="00C25F39">
        <w:rPr>
          <w:spacing w:val="-2"/>
          <w:w w:val="120"/>
        </w:rPr>
        <w:t>Η</w:t>
      </w:r>
      <w:r w:rsidRPr="00C25F39">
        <w:rPr>
          <w:spacing w:val="-17"/>
          <w:w w:val="120"/>
        </w:rPr>
        <w:t xml:space="preserve"> </w:t>
      </w:r>
      <w:r w:rsidRPr="00C25F39">
        <w:rPr>
          <w:spacing w:val="-2"/>
          <w:w w:val="120"/>
        </w:rPr>
        <w:t>Λίμα</w:t>
      </w:r>
      <w:r w:rsidRPr="00C25F39">
        <w:rPr>
          <w:spacing w:val="-17"/>
          <w:w w:val="120"/>
        </w:rPr>
        <w:t xml:space="preserve"> </w:t>
      </w:r>
      <w:r w:rsidRPr="00C25F39">
        <w:rPr>
          <w:spacing w:val="-2"/>
          <w:w w:val="120"/>
        </w:rPr>
        <w:t>αποτελούσε</w:t>
      </w:r>
      <w:r w:rsidRPr="00C25F39">
        <w:rPr>
          <w:spacing w:val="-17"/>
          <w:w w:val="120"/>
        </w:rPr>
        <w:t xml:space="preserve"> </w:t>
      </w:r>
      <w:r w:rsidRPr="00C25F39">
        <w:rPr>
          <w:spacing w:val="-2"/>
          <w:w w:val="120"/>
        </w:rPr>
        <w:t>το</w:t>
      </w:r>
      <w:r w:rsidRPr="00C25F39">
        <w:rPr>
          <w:spacing w:val="-17"/>
          <w:w w:val="120"/>
        </w:rPr>
        <w:t xml:space="preserve"> </w:t>
      </w:r>
      <w:r w:rsidRPr="00C25F39">
        <w:rPr>
          <w:spacing w:val="-2"/>
          <w:w w:val="120"/>
        </w:rPr>
        <w:t>πολιτικό,</w:t>
      </w:r>
      <w:r w:rsidRPr="00C25F39">
        <w:rPr>
          <w:spacing w:val="-17"/>
          <w:w w:val="120"/>
        </w:rPr>
        <w:t xml:space="preserve"> </w:t>
      </w:r>
      <w:r w:rsidRPr="00C25F39">
        <w:rPr>
          <w:spacing w:val="-2"/>
          <w:w w:val="120"/>
        </w:rPr>
        <w:t>κυβερνητικό,</w:t>
      </w:r>
      <w:r w:rsidRPr="00C25F39">
        <w:rPr>
          <w:spacing w:val="-17"/>
          <w:w w:val="120"/>
        </w:rPr>
        <w:t xml:space="preserve"> </w:t>
      </w:r>
      <w:r w:rsidRPr="00C25F39">
        <w:rPr>
          <w:spacing w:val="-2"/>
          <w:w w:val="120"/>
        </w:rPr>
        <w:t>θρησκευτικό</w:t>
      </w:r>
      <w:r w:rsidRPr="00C25F39">
        <w:rPr>
          <w:spacing w:val="-17"/>
          <w:w w:val="120"/>
        </w:rPr>
        <w:t xml:space="preserve"> </w:t>
      </w:r>
      <w:r w:rsidRPr="00C25F39">
        <w:rPr>
          <w:spacing w:val="-2"/>
          <w:w w:val="120"/>
        </w:rPr>
        <w:t>και</w:t>
      </w:r>
      <w:r w:rsidRPr="00C25F39">
        <w:rPr>
          <w:spacing w:val="-17"/>
          <w:w w:val="120"/>
        </w:rPr>
        <w:t xml:space="preserve"> </w:t>
      </w:r>
      <w:r w:rsidRPr="00C25F39">
        <w:rPr>
          <w:spacing w:val="-2"/>
          <w:w w:val="120"/>
        </w:rPr>
        <w:t xml:space="preserve">το </w:t>
      </w:r>
      <w:r w:rsidRPr="00C25F39">
        <w:rPr>
          <w:spacing w:val="-4"/>
          <w:w w:val="120"/>
        </w:rPr>
        <w:t>οικονομικό</w:t>
      </w:r>
      <w:r w:rsidRPr="00C25F39">
        <w:rPr>
          <w:spacing w:val="-13"/>
          <w:w w:val="120"/>
        </w:rPr>
        <w:t xml:space="preserve"> </w:t>
      </w:r>
      <w:r w:rsidRPr="00C25F39">
        <w:rPr>
          <w:spacing w:val="-4"/>
          <w:w w:val="120"/>
        </w:rPr>
        <w:t>κέντρο</w:t>
      </w:r>
      <w:r w:rsidRPr="00C25F39">
        <w:rPr>
          <w:spacing w:val="-13"/>
          <w:w w:val="120"/>
        </w:rPr>
        <w:t xml:space="preserve"> </w:t>
      </w:r>
      <w:r w:rsidRPr="00C25F39">
        <w:rPr>
          <w:spacing w:val="-4"/>
          <w:w w:val="120"/>
        </w:rPr>
        <w:t>της</w:t>
      </w:r>
      <w:r w:rsidRPr="00C25F39">
        <w:rPr>
          <w:spacing w:val="-13"/>
          <w:w w:val="120"/>
        </w:rPr>
        <w:t xml:space="preserve"> </w:t>
      </w:r>
      <w:r w:rsidRPr="00C25F39">
        <w:rPr>
          <w:spacing w:val="-4"/>
          <w:w w:val="120"/>
        </w:rPr>
        <w:t>Ισπανικής</w:t>
      </w:r>
      <w:r w:rsidRPr="00C25F39">
        <w:rPr>
          <w:spacing w:val="-13"/>
          <w:w w:val="120"/>
        </w:rPr>
        <w:t xml:space="preserve"> </w:t>
      </w:r>
      <w:r w:rsidRPr="00C25F39">
        <w:rPr>
          <w:spacing w:val="-4"/>
          <w:w w:val="120"/>
        </w:rPr>
        <w:t>αποικίας</w:t>
      </w:r>
      <w:r w:rsidRPr="00C25F39">
        <w:rPr>
          <w:spacing w:val="-13"/>
          <w:w w:val="120"/>
        </w:rPr>
        <w:t xml:space="preserve"> </w:t>
      </w:r>
      <w:r w:rsidRPr="00C25F39">
        <w:rPr>
          <w:spacing w:val="-4"/>
          <w:w w:val="120"/>
        </w:rPr>
        <w:t>του</w:t>
      </w:r>
      <w:r w:rsidRPr="00C25F39">
        <w:rPr>
          <w:spacing w:val="-13"/>
          <w:w w:val="120"/>
        </w:rPr>
        <w:t xml:space="preserve"> </w:t>
      </w:r>
      <w:r w:rsidRPr="00C25F39">
        <w:rPr>
          <w:spacing w:val="-4"/>
          <w:w w:val="120"/>
        </w:rPr>
        <w:t>Περού.</w:t>
      </w:r>
      <w:r w:rsidRPr="00C25F39">
        <w:rPr>
          <w:spacing w:val="-13"/>
          <w:w w:val="120"/>
        </w:rPr>
        <w:t xml:space="preserve"> </w:t>
      </w:r>
      <w:r w:rsidRPr="00C25F39">
        <w:rPr>
          <w:spacing w:val="-4"/>
          <w:w w:val="120"/>
        </w:rPr>
        <w:t>To</w:t>
      </w:r>
      <w:r w:rsidRPr="00C25F39">
        <w:rPr>
          <w:spacing w:val="-13"/>
          <w:w w:val="120"/>
        </w:rPr>
        <w:t xml:space="preserve"> </w:t>
      </w:r>
      <w:r w:rsidRPr="00C25F39">
        <w:rPr>
          <w:spacing w:val="-4"/>
          <w:w w:val="120"/>
        </w:rPr>
        <w:t>ιστορικό</w:t>
      </w:r>
      <w:r w:rsidRPr="00C25F39">
        <w:rPr>
          <w:spacing w:val="-13"/>
          <w:w w:val="120"/>
        </w:rPr>
        <w:t xml:space="preserve"> </w:t>
      </w:r>
      <w:r w:rsidRPr="00C25F39">
        <w:rPr>
          <w:spacing w:val="-4"/>
          <w:w w:val="120"/>
        </w:rPr>
        <w:t>κέντρο</w:t>
      </w:r>
      <w:r w:rsidRPr="00C25F39">
        <w:rPr>
          <w:spacing w:val="-13"/>
          <w:w w:val="120"/>
        </w:rPr>
        <w:t xml:space="preserve"> </w:t>
      </w:r>
      <w:r w:rsidRPr="00C25F39">
        <w:rPr>
          <w:spacing w:val="-4"/>
          <w:w w:val="120"/>
        </w:rPr>
        <w:t>της</w:t>
      </w:r>
      <w:r w:rsidRPr="00C25F39">
        <w:rPr>
          <w:spacing w:val="-13"/>
          <w:w w:val="120"/>
        </w:rPr>
        <w:t xml:space="preserve"> </w:t>
      </w:r>
      <w:r w:rsidRPr="00C25F39">
        <w:rPr>
          <w:spacing w:val="-4"/>
          <w:w w:val="120"/>
        </w:rPr>
        <w:t>πόλης αποτελεί</w:t>
      </w:r>
      <w:r w:rsidRPr="00C25F39">
        <w:rPr>
          <w:spacing w:val="-30"/>
          <w:w w:val="120"/>
        </w:rPr>
        <w:t xml:space="preserve"> </w:t>
      </w:r>
      <w:r w:rsidRPr="00C25F39">
        <w:rPr>
          <w:spacing w:val="-4"/>
          <w:w w:val="120"/>
        </w:rPr>
        <w:t>Μνημείο</w:t>
      </w:r>
      <w:r w:rsidRPr="00C25F39">
        <w:rPr>
          <w:spacing w:val="-30"/>
          <w:w w:val="120"/>
        </w:rPr>
        <w:t xml:space="preserve"> </w:t>
      </w:r>
      <w:r w:rsidRPr="00C25F39">
        <w:rPr>
          <w:spacing w:val="-4"/>
          <w:w w:val="120"/>
        </w:rPr>
        <w:t>Παγκόσμιας</w:t>
      </w:r>
      <w:r w:rsidRPr="00C25F39">
        <w:rPr>
          <w:spacing w:val="-30"/>
          <w:w w:val="120"/>
        </w:rPr>
        <w:t xml:space="preserve"> </w:t>
      </w:r>
      <w:r w:rsidRPr="00C25F39">
        <w:rPr>
          <w:spacing w:val="-4"/>
          <w:w w:val="120"/>
        </w:rPr>
        <w:t>Κληρονομιάς</w:t>
      </w:r>
      <w:r w:rsidRPr="00C25F39">
        <w:rPr>
          <w:spacing w:val="-30"/>
          <w:w w:val="120"/>
        </w:rPr>
        <w:t xml:space="preserve"> </w:t>
      </w:r>
      <w:r w:rsidRPr="00C25F39">
        <w:rPr>
          <w:spacing w:val="-4"/>
          <w:w w:val="120"/>
        </w:rPr>
        <w:t>της</w:t>
      </w:r>
      <w:r w:rsidRPr="00C25F39">
        <w:rPr>
          <w:spacing w:val="-30"/>
          <w:w w:val="120"/>
        </w:rPr>
        <w:t xml:space="preserve"> </w:t>
      </w:r>
      <w:r w:rsidRPr="00C25F39">
        <w:rPr>
          <w:spacing w:val="-4"/>
          <w:w w:val="120"/>
        </w:rPr>
        <w:t>UNESCO</w:t>
      </w:r>
      <w:r w:rsidRPr="00C25F39">
        <w:rPr>
          <w:spacing w:val="-30"/>
          <w:w w:val="120"/>
        </w:rPr>
        <w:t xml:space="preserve"> </w:t>
      </w:r>
      <w:r w:rsidRPr="00C25F39">
        <w:rPr>
          <w:spacing w:val="-4"/>
          <w:w w:val="120"/>
        </w:rPr>
        <w:t>από</w:t>
      </w:r>
      <w:r w:rsidRPr="00C25F39">
        <w:rPr>
          <w:spacing w:val="-30"/>
          <w:w w:val="120"/>
        </w:rPr>
        <w:t xml:space="preserve"> </w:t>
      </w:r>
      <w:r w:rsidRPr="00C25F39">
        <w:rPr>
          <w:spacing w:val="-4"/>
          <w:w w:val="120"/>
        </w:rPr>
        <w:t>το</w:t>
      </w:r>
      <w:r w:rsidRPr="00C25F39">
        <w:rPr>
          <w:spacing w:val="-30"/>
          <w:w w:val="120"/>
        </w:rPr>
        <w:t xml:space="preserve"> </w:t>
      </w:r>
      <w:r w:rsidRPr="00C25F39">
        <w:rPr>
          <w:spacing w:val="-4"/>
          <w:w w:val="120"/>
        </w:rPr>
        <w:t>1988.</w:t>
      </w:r>
    </w:p>
    <w:p w14:paraId="53FDEEA9" w14:textId="77777777" w:rsidR="00375D82" w:rsidRPr="00C25F39" w:rsidRDefault="00375D82" w:rsidP="00C25F39">
      <w:pPr>
        <w:spacing w:line="312" w:lineRule="auto"/>
        <w:ind w:left="810" w:right="930"/>
        <w:jc w:val="both"/>
      </w:pPr>
    </w:p>
    <w:p w14:paraId="4FB9BD4F" w14:textId="0D42A3C6" w:rsidR="00375D82" w:rsidRPr="00C25F39" w:rsidRDefault="00EB4028" w:rsidP="00C25F39">
      <w:pPr>
        <w:spacing w:line="312" w:lineRule="auto"/>
        <w:ind w:left="810" w:right="930"/>
        <w:jc w:val="both"/>
      </w:pPr>
      <w:r w:rsidRPr="00C25F39">
        <w:rPr>
          <w:w w:val="115"/>
        </w:rPr>
        <w:t>Η</w:t>
      </w:r>
      <w:r w:rsidRPr="00C25F39">
        <w:rPr>
          <w:spacing w:val="-15"/>
          <w:w w:val="115"/>
        </w:rPr>
        <w:t xml:space="preserve"> </w:t>
      </w:r>
      <w:r w:rsidRPr="00C25F39">
        <w:rPr>
          <w:w w:val="115"/>
        </w:rPr>
        <w:t>ξενάγησή</w:t>
      </w:r>
      <w:r w:rsidRPr="00C25F39">
        <w:rPr>
          <w:spacing w:val="-15"/>
          <w:w w:val="115"/>
        </w:rPr>
        <w:t xml:space="preserve"> </w:t>
      </w:r>
      <w:r w:rsidRPr="00C25F39">
        <w:rPr>
          <w:w w:val="115"/>
        </w:rPr>
        <w:t>μας</w:t>
      </w:r>
      <w:r w:rsidRPr="00C25F39">
        <w:rPr>
          <w:spacing w:val="-15"/>
          <w:w w:val="115"/>
        </w:rPr>
        <w:t xml:space="preserve"> </w:t>
      </w:r>
      <w:r w:rsidRPr="00C25F39">
        <w:rPr>
          <w:w w:val="115"/>
        </w:rPr>
        <w:t>θα</w:t>
      </w:r>
      <w:r w:rsidRPr="00C25F39">
        <w:rPr>
          <w:spacing w:val="-15"/>
          <w:w w:val="115"/>
        </w:rPr>
        <w:t xml:space="preserve"> </w:t>
      </w:r>
      <w:r w:rsidRPr="00C25F39">
        <w:rPr>
          <w:w w:val="115"/>
        </w:rPr>
        <w:t>ξεκινήσει</w:t>
      </w:r>
      <w:r w:rsidRPr="00C25F39">
        <w:rPr>
          <w:spacing w:val="-15"/>
          <w:w w:val="115"/>
        </w:rPr>
        <w:t xml:space="preserve"> </w:t>
      </w:r>
      <w:r w:rsidRPr="00C25F39">
        <w:rPr>
          <w:w w:val="115"/>
        </w:rPr>
        <w:t>από</w:t>
      </w:r>
      <w:r w:rsidRPr="00C25F39">
        <w:rPr>
          <w:spacing w:val="-15"/>
          <w:w w:val="115"/>
        </w:rPr>
        <w:t xml:space="preserve"> </w:t>
      </w:r>
      <w:r w:rsidRPr="00C25F39">
        <w:rPr>
          <w:w w:val="115"/>
        </w:rPr>
        <w:t>το</w:t>
      </w:r>
      <w:r w:rsidRPr="00C25F39">
        <w:rPr>
          <w:spacing w:val="-15"/>
          <w:w w:val="115"/>
        </w:rPr>
        <w:t xml:space="preserve"> </w:t>
      </w:r>
      <w:r w:rsidRPr="00C25F39">
        <w:rPr>
          <w:w w:val="115"/>
        </w:rPr>
        <w:t>Μοναστήρι</w:t>
      </w:r>
      <w:r w:rsidRPr="00C25F39">
        <w:rPr>
          <w:spacing w:val="-15"/>
          <w:w w:val="115"/>
        </w:rPr>
        <w:t xml:space="preserve"> </w:t>
      </w:r>
      <w:r w:rsidRPr="00C25F39">
        <w:rPr>
          <w:w w:val="115"/>
        </w:rPr>
        <w:t>του</w:t>
      </w:r>
      <w:r w:rsidRPr="00C25F39">
        <w:rPr>
          <w:spacing w:val="-15"/>
          <w:w w:val="115"/>
        </w:rPr>
        <w:t xml:space="preserve"> </w:t>
      </w:r>
      <w:r w:rsidRPr="00C25F39">
        <w:rPr>
          <w:w w:val="115"/>
        </w:rPr>
        <w:t>Αγίου</w:t>
      </w:r>
      <w:r w:rsidRPr="00C25F39">
        <w:rPr>
          <w:spacing w:val="-15"/>
          <w:w w:val="115"/>
        </w:rPr>
        <w:t xml:space="preserve"> </w:t>
      </w:r>
      <w:r w:rsidRPr="00C25F39">
        <w:rPr>
          <w:w w:val="115"/>
        </w:rPr>
        <w:t>Δομίνικου,</w:t>
      </w:r>
      <w:r w:rsidRPr="00C25F39">
        <w:rPr>
          <w:spacing w:val="-15"/>
          <w:w w:val="115"/>
        </w:rPr>
        <w:t xml:space="preserve"> </w:t>
      </w:r>
      <w:r w:rsidRPr="00C25F39">
        <w:rPr>
          <w:w w:val="115"/>
        </w:rPr>
        <w:t>το</w:t>
      </w:r>
      <w:r w:rsidRPr="00C25F39">
        <w:rPr>
          <w:spacing w:val="-15"/>
          <w:w w:val="115"/>
        </w:rPr>
        <w:t xml:space="preserve"> </w:t>
      </w:r>
      <w:r w:rsidRPr="00C25F39">
        <w:rPr>
          <w:w w:val="115"/>
        </w:rPr>
        <w:t>οποίο χτίστηκε με την ίδρυση της πόλης και αρχικά στέγαζε το Πανεπιστήμιο San Marcos, που ιδρύθηκε το 1551. Μπαίνοντας στο μοναστήρι, είναι σαν να έχουμε κάνει ταξίδι στον</w:t>
      </w:r>
      <w:r w:rsidRPr="00C25F39">
        <w:rPr>
          <w:spacing w:val="-15"/>
          <w:w w:val="115"/>
        </w:rPr>
        <w:t xml:space="preserve"> </w:t>
      </w:r>
      <w:r w:rsidRPr="00C25F39">
        <w:rPr>
          <w:w w:val="115"/>
        </w:rPr>
        <w:t>χρόνο!</w:t>
      </w:r>
      <w:r w:rsidRPr="00C25F39">
        <w:rPr>
          <w:spacing w:val="-15"/>
          <w:w w:val="115"/>
        </w:rPr>
        <w:t xml:space="preserve"> </w:t>
      </w:r>
      <w:r w:rsidRPr="00C25F39">
        <w:rPr>
          <w:w w:val="115"/>
        </w:rPr>
        <w:t>Θα</w:t>
      </w:r>
      <w:r w:rsidRPr="00C25F39">
        <w:rPr>
          <w:spacing w:val="-15"/>
          <w:w w:val="115"/>
        </w:rPr>
        <w:t xml:space="preserve"> </w:t>
      </w:r>
      <w:r w:rsidRPr="00C25F39">
        <w:rPr>
          <w:w w:val="115"/>
        </w:rPr>
        <w:t>περάσουμε</w:t>
      </w:r>
      <w:r w:rsidRPr="00C25F39">
        <w:rPr>
          <w:spacing w:val="-15"/>
          <w:w w:val="115"/>
        </w:rPr>
        <w:t xml:space="preserve"> </w:t>
      </w:r>
      <w:r w:rsidRPr="00C25F39">
        <w:rPr>
          <w:w w:val="115"/>
        </w:rPr>
        <w:t>από</w:t>
      </w:r>
      <w:r w:rsidRPr="00C25F39">
        <w:rPr>
          <w:spacing w:val="-15"/>
          <w:w w:val="115"/>
        </w:rPr>
        <w:t xml:space="preserve"> </w:t>
      </w:r>
      <w:r w:rsidRPr="00C25F39">
        <w:rPr>
          <w:w w:val="115"/>
        </w:rPr>
        <w:t>την</w:t>
      </w:r>
      <w:r w:rsidRPr="00C25F39">
        <w:rPr>
          <w:spacing w:val="-15"/>
          <w:w w:val="115"/>
        </w:rPr>
        <w:t xml:space="preserve"> </w:t>
      </w:r>
      <w:r w:rsidRPr="00C25F39">
        <w:rPr>
          <w:w w:val="115"/>
        </w:rPr>
        <w:t>αίθουσα</w:t>
      </w:r>
      <w:r w:rsidRPr="00C25F39">
        <w:rPr>
          <w:spacing w:val="-15"/>
          <w:w w:val="115"/>
        </w:rPr>
        <w:t xml:space="preserve"> </w:t>
      </w:r>
      <w:r w:rsidRPr="00C25F39">
        <w:rPr>
          <w:w w:val="115"/>
        </w:rPr>
        <w:t>της</w:t>
      </w:r>
      <w:r w:rsidRPr="00C25F39">
        <w:rPr>
          <w:spacing w:val="-15"/>
          <w:w w:val="115"/>
        </w:rPr>
        <w:t xml:space="preserve"> </w:t>
      </w:r>
      <w:r w:rsidRPr="00C25F39">
        <w:rPr>
          <w:w w:val="115"/>
        </w:rPr>
        <w:t>χορωδίας</w:t>
      </w:r>
      <w:r w:rsidRPr="00C25F39">
        <w:rPr>
          <w:spacing w:val="-15"/>
          <w:w w:val="115"/>
        </w:rPr>
        <w:t xml:space="preserve"> </w:t>
      </w:r>
      <w:r w:rsidRPr="00C25F39">
        <w:rPr>
          <w:w w:val="115"/>
        </w:rPr>
        <w:t>και</w:t>
      </w:r>
      <w:r w:rsidRPr="00C25F39">
        <w:rPr>
          <w:spacing w:val="-13"/>
          <w:w w:val="115"/>
        </w:rPr>
        <w:t xml:space="preserve"> </w:t>
      </w:r>
      <w:r w:rsidRPr="00C25F39">
        <w:rPr>
          <w:w w:val="115"/>
        </w:rPr>
        <w:t>από</w:t>
      </w:r>
      <w:r w:rsidRPr="00C25F39">
        <w:rPr>
          <w:spacing w:val="-13"/>
          <w:w w:val="115"/>
        </w:rPr>
        <w:t xml:space="preserve"> </w:t>
      </w:r>
      <w:r w:rsidRPr="00C25F39">
        <w:rPr>
          <w:w w:val="115"/>
        </w:rPr>
        <w:t>την</w:t>
      </w:r>
      <w:r w:rsidRPr="00C25F39">
        <w:rPr>
          <w:spacing w:val="-13"/>
          <w:w w:val="115"/>
        </w:rPr>
        <w:t xml:space="preserve"> </w:t>
      </w:r>
      <w:r w:rsidRPr="00C25F39">
        <w:rPr>
          <w:w w:val="115"/>
        </w:rPr>
        <w:t>βιβλιοθήκη,</w:t>
      </w:r>
      <w:r w:rsidRPr="00C25F39">
        <w:rPr>
          <w:spacing w:val="-13"/>
          <w:w w:val="115"/>
        </w:rPr>
        <w:t xml:space="preserve"> </w:t>
      </w:r>
      <w:r w:rsidRPr="00C25F39">
        <w:rPr>
          <w:w w:val="115"/>
        </w:rPr>
        <w:t>που</w:t>
      </w:r>
      <w:r w:rsidRPr="00C25F39">
        <w:rPr>
          <w:spacing w:val="-13"/>
          <w:w w:val="115"/>
        </w:rPr>
        <w:t xml:space="preserve"> </w:t>
      </w:r>
      <w:r w:rsidRPr="00C25F39">
        <w:rPr>
          <w:w w:val="115"/>
        </w:rPr>
        <w:t>φαίνεται</w:t>
      </w:r>
      <w:r w:rsidRPr="00C25F39">
        <w:rPr>
          <w:spacing w:val="-13"/>
          <w:w w:val="115"/>
        </w:rPr>
        <w:t xml:space="preserve"> </w:t>
      </w:r>
      <w:r w:rsidRPr="00C25F39">
        <w:rPr>
          <w:w w:val="115"/>
        </w:rPr>
        <w:t>να</w:t>
      </w:r>
      <w:r w:rsidRPr="00C25F39">
        <w:rPr>
          <w:spacing w:val="-13"/>
          <w:w w:val="115"/>
        </w:rPr>
        <w:t xml:space="preserve"> </w:t>
      </w:r>
      <w:r w:rsidRPr="00C25F39">
        <w:rPr>
          <w:w w:val="115"/>
        </w:rPr>
        <w:t>είναι</w:t>
      </w:r>
      <w:r w:rsidRPr="00C25F39">
        <w:rPr>
          <w:spacing w:val="-13"/>
          <w:w w:val="115"/>
        </w:rPr>
        <w:t xml:space="preserve"> </w:t>
      </w:r>
      <w:r w:rsidRPr="00C25F39">
        <w:rPr>
          <w:w w:val="115"/>
        </w:rPr>
        <w:t>εντελώς</w:t>
      </w:r>
      <w:r w:rsidRPr="00C25F39">
        <w:rPr>
          <w:spacing w:val="-13"/>
          <w:w w:val="115"/>
        </w:rPr>
        <w:t xml:space="preserve"> </w:t>
      </w:r>
      <w:r w:rsidRPr="00C25F39">
        <w:rPr>
          <w:w w:val="115"/>
        </w:rPr>
        <w:t>παγωμένη στον χρόνο, για να θαυμάσουμε την πλούσια συλλογή τουλάχιστον 25.000 βιβλίων του</w:t>
      </w:r>
      <w:r w:rsidRPr="00C25F39">
        <w:rPr>
          <w:spacing w:val="-7"/>
          <w:w w:val="115"/>
        </w:rPr>
        <w:t xml:space="preserve"> </w:t>
      </w:r>
      <w:r w:rsidRPr="00C25F39">
        <w:rPr>
          <w:w w:val="115"/>
        </w:rPr>
        <w:t>Τάγματος</w:t>
      </w:r>
      <w:r w:rsidRPr="00C25F39">
        <w:rPr>
          <w:spacing w:val="-7"/>
          <w:w w:val="115"/>
        </w:rPr>
        <w:t xml:space="preserve"> </w:t>
      </w:r>
      <w:r w:rsidRPr="00C25F39">
        <w:rPr>
          <w:w w:val="115"/>
        </w:rPr>
        <w:t>του</w:t>
      </w:r>
      <w:r w:rsidRPr="00C25F39">
        <w:rPr>
          <w:spacing w:val="-7"/>
          <w:w w:val="115"/>
        </w:rPr>
        <w:t xml:space="preserve"> </w:t>
      </w:r>
      <w:r w:rsidRPr="00C25F39">
        <w:rPr>
          <w:w w:val="115"/>
        </w:rPr>
        <w:t>Αγίου</w:t>
      </w:r>
      <w:r w:rsidRPr="00C25F39">
        <w:rPr>
          <w:spacing w:val="-7"/>
          <w:w w:val="115"/>
        </w:rPr>
        <w:t xml:space="preserve"> </w:t>
      </w:r>
      <w:r w:rsidRPr="00C25F39">
        <w:rPr>
          <w:w w:val="115"/>
        </w:rPr>
        <w:t>Δομίνικου.</w:t>
      </w:r>
      <w:r w:rsidRPr="00C25F39">
        <w:rPr>
          <w:spacing w:val="-7"/>
          <w:w w:val="115"/>
        </w:rPr>
        <w:t xml:space="preserve"> </w:t>
      </w:r>
      <w:r w:rsidRPr="00C25F39">
        <w:rPr>
          <w:w w:val="115"/>
        </w:rPr>
        <w:t>Κάποια</w:t>
      </w:r>
      <w:r w:rsidRPr="00C25F39">
        <w:rPr>
          <w:spacing w:val="-7"/>
          <w:w w:val="115"/>
        </w:rPr>
        <w:t xml:space="preserve"> </w:t>
      </w:r>
      <w:r w:rsidRPr="00C25F39">
        <w:rPr>
          <w:w w:val="115"/>
        </w:rPr>
        <w:t>από</w:t>
      </w:r>
      <w:r w:rsidRPr="00C25F39">
        <w:rPr>
          <w:spacing w:val="-7"/>
          <w:w w:val="115"/>
        </w:rPr>
        <w:t xml:space="preserve"> </w:t>
      </w:r>
      <w:r w:rsidRPr="00C25F39">
        <w:rPr>
          <w:w w:val="115"/>
        </w:rPr>
        <w:t>αυτά</w:t>
      </w:r>
      <w:r w:rsidRPr="00C25F39">
        <w:rPr>
          <w:spacing w:val="-7"/>
          <w:w w:val="115"/>
        </w:rPr>
        <w:t xml:space="preserve"> </w:t>
      </w:r>
      <w:r w:rsidRPr="00C25F39">
        <w:rPr>
          <w:w w:val="115"/>
        </w:rPr>
        <w:t>έχουν</w:t>
      </w:r>
      <w:r w:rsidRPr="00C25F39">
        <w:rPr>
          <w:spacing w:val="-7"/>
          <w:w w:val="115"/>
        </w:rPr>
        <w:t xml:space="preserve"> </w:t>
      </w:r>
      <w:r w:rsidRPr="00C25F39">
        <w:rPr>
          <w:w w:val="115"/>
        </w:rPr>
        <w:t>απίστευτη</w:t>
      </w:r>
      <w:r w:rsidRPr="00C25F39">
        <w:rPr>
          <w:spacing w:val="-7"/>
          <w:w w:val="115"/>
        </w:rPr>
        <w:t xml:space="preserve"> </w:t>
      </w:r>
      <w:r w:rsidRPr="00C25F39">
        <w:rPr>
          <w:w w:val="115"/>
        </w:rPr>
        <w:t>ιστορική</w:t>
      </w:r>
      <w:r w:rsidRPr="00C25F39">
        <w:rPr>
          <w:spacing w:val="-7"/>
          <w:w w:val="115"/>
        </w:rPr>
        <w:t xml:space="preserve"> </w:t>
      </w:r>
      <w:r w:rsidRPr="00C25F39">
        <w:rPr>
          <w:w w:val="115"/>
        </w:rPr>
        <w:t>αξία, καθώς</w:t>
      </w:r>
      <w:r w:rsidRPr="00C25F39">
        <w:rPr>
          <w:spacing w:val="-7"/>
          <w:w w:val="115"/>
        </w:rPr>
        <w:t xml:space="preserve"> </w:t>
      </w:r>
      <w:r w:rsidRPr="00C25F39">
        <w:rPr>
          <w:w w:val="115"/>
        </w:rPr>
        <w:t>χρονολογούνται</w:t>
      </w:r>
      <w:r w:rsidRPr="00C25F39">
        <w:rPr>
          <w:spacing w:val="-7"/>
          <w:w w:val="115"/>
        </w:rPr>
        <w:t xml:space="preserve"> </w:t>
      </w:r>
      <w:r w:rsidRPr="00C25F39">
        <w:rPr>
          <w:w w:val="115"/>
        </w:rPr>
        <w:t>μέχρι</w:t>
      </w:r>
      <w:r w:rsidRPr="00C25F39">
        <w:rPr>
          <w:spacing w:val="-7"/>
          <w:w w:val="115"/>
        </w:rPr>
        <w:t xml:space="preserve"> </w:t>
      </w:r>
      <w:r w:rsidRPr="00C25F39">
        <w:rPr>
          <w:w w:val="115"/>
        </w:rPr>
        <w:t>και</w:t>
      </w:r>
      <w:r w:rsidRPr="00C25F39">
        <w:rPr>
          <w:spacing w:val="-7"/>
          <w:w w:val="115"/>
        </w:rPr>
        <w:t xml:space="preserve"> </w:t>
      </w:r>
      <w:r w:rsidRPr="00C25F39">
        <w:rPr>
          <w:w w:val="115"/>
        </w:rPr>
        <w:t>τον</w:t>
      </w:r>
      <w:r w:rsidRPr="00C25F39">
        <w:rPr>
          <w:spacing w:val="-7"/>
          <w:w w:val="115"/>
        </w:rPr>
        <w:t xml:space="preserve"> </w:t>
      </w:r>
      <w:r w:rsidRPr="00C25F39">
        <w:rPr>
          <w:w w:val="115"/>
        </w:rPr>
        <w:t>15ο</w:t>
      </w:r>
      <w:r w:rsidRPr="00C25F39">
        <w:rPr>
          <w:spacing w:val="-7"/>
          <w:w w:val="115"/>
        </w:rPr>
        <w:t xml:space="preserve"> </w:t>
      </w:r>
      <w:r w:rsidRPr="00C25F39">
        <w:rPr>
          <w:w w:val="115"/>
        </w:rPr>
        <w:t>αιώνα.</w:t>
      </w:r>
      <w:r w:rsidRPr="00C25F39">
        <w:rPr>
          <w:spacing w:val="-7"/>
          <w:w w:val="115"/>
        </w:rPr>
        <w:t xml:space="preserve"> </w:t>
      </w:r>
      <w:r w:rsidRPr="00C25F39">
        <w:rPr>
          <w:w w:val="115"/>
        </w:rPr>
        <w:t>Συνεχίζουμε</w:t>
      </w:r>
      <w:r w:rsidRPr="00C25F39">
        <w:rPr>
          <w:spacing w:val="-10"/>
          <w:w w:val="115"/>
        </w:rPr>
        <w:t xml:space="preserve"> </w:t>
      </w:r>
      <w:r w:rsidRPr="00C25F39">
        <w:rPr>
          <w:w w:val="115"/>
        </w:rPr>
        <w:t>την</w:t>
      </w:r>
      <w:r w:rsidRPr="00C25F39">
        <w:rPr>
          <w:spacing w:val="-10"/>
          <w:w w:val="115"/>
        </w:rPr>
        <w:t xml:space="preserve"> </w:t>
      </w:r>
      <w:r w:rsidRPr="00C25F39">
        <w:rPr>
          <w:w w:val="115"/>
        </w:rPr>
        <w:t>περιήγησή</w:t>
      </w:r>
      <w:r w:rsidRPr="00C25F39">
        <w:rPr>
          <w:spacing w:val="-10"/>
          <w:w w:val="115"/>
        </w:rPr>
        <w:t xml:space="preserve"> </w:t>
      </w:r>
      <w:r w:rsidRPr="00C25F39">
        <w:rPr>
          <w:w w:val="115"/>
        </w:rPr>
        <w:t>μας</w:t>
      </w:r>
      <w:r w:rsidRPr="00C25F39">
        <w:rPr>
          <w:spacing w:val="-10"/>
          <w:w w:val="115"/>
        </w:rPr>
        <w:t xml:space="preserve"> </w:t>
      </w:r>
      <w:r w:rsidRPr="00C25F39">
        <w:rPr>
          <w:w w:val="115"/>
        </w:rPr>
        <w:t>περνώντας</w:t>
      </w:r>
      <w:r w:rsidRPr="00C25F39">
        <w:rPr>
          <w:spacing w:val="-10"/>
          <w:w w:val="115"/>
        </w:rPr>
        <w:t xml:space="preserve"> </w:t>
      </w:r>
      <w:r w:rsidRPr="00C25F39">
        <w:rPr>
          <w:w w:val="115"/>
        </w:rPr>
        <w:t>μέσα</w:t>
      </w:r>
      <w:r w:rsidRPr="00C25F39">
        <w:rPr>
          <w:spacing w:val="-10"/>
          <w:w w:val="115"/>
        </w:rPr>
        <w:t xml:space="preserve"> </w:t>
      </w:r>
      <w:r w:rsidRPr="00C25F39">
        <w:rPr>
          <w:w w:val="115"/>
        </w:rPr>
        <w:t>από</w:t>
      </w:r>
      <w:r w:rsidRPr="00C25F39">
        <w:rPr>
          <w:spacing w:val="-10"/>
          <w:w w:val="115"/>
        </w:rPr>
        <w:t xml:space="preserve"> </w:t>
      </w:r>
      <w:r w:rsidRPr="00C25F39">
        <w:rPr>
          <w:w w:val="115"/>
        </w:rPr>
        <w:t>την</w:t>
      </w:r>
      <w:r w:rsidRPr="00C25F39">
        <w:rPr>
          <w:spacing w:val="-10"/>
          <w:w w:val="115"/>
        </w:rPr>
        <w:t xml:space="preserve"> </w:t>
      </w:r>
      <w:r w:rsidRPr="00C25F39">
        <w:rPr>
          <w:w w:val="115"/>
        </w:rPr>
        <w:t>Κεντρική</w:t>
      </w:r>
      <w:r w:rsidRPr="00C25F39">
        <w:rPr>
          <w:spacing w:val="-10"/>
          <w:w w:val="115"/>
        </w:rPr>
        <w:t xml:space="preserve"> </w:t>
      </w:r>
      <w:r w:rsidRPr="00C25F39">
        <w:rPr>
          <w:w w:val="115"/>
        </w:rPr>
        <w:t>Πλατεία</w:t>
      </w:r>
      <w:r w:rsidRPr="00C25F39">
        <w:rPr>
          <w:spacing w:val="-10"/>
          <w:w w:val="115"/>
        </w:rPr>
        <w:t xml:space="preserve"> </w:t>
      </w:r>
      <w:r w:rsidRPr="00C25F39">
        <w:rPr>
          <w:w w:val="115"/>
        </w:rPr>
        <w:t>της</w:t>
      </w:r>
      <w:r w:rsidRPr="00C25F39">
        <w:rPr>
          <w:spacing w:val="-10"/>
          <w:w w:val="115"/>
        </w:rPr>
        <w:t xml:space="preserve"> </w:t>
      </w:r>
      <w:r w:rsidRPr="00C25F39">
        <w:rPr>
          <w:w w:val="115"/>
        </w:rPr>
        <w:t xml:space="preserve">Λίμα, </w:t>
      </w:r>
      <w:r w:rsidRPr="00C25F39">
        <w:rPr>
          <w:spacing w:val="-2"/>
          <w:w w:val="115"/>
        </w:rPr>
        <w:t>Plaza</w:t>
      </w:r>
      <w:r w:rsidRPr="00C25F39">
        <w:rPr>
          <w:spacing w:val="-21"/>
          <w:w w:val="115"/>
        </w:rPr>
        <w:t xml:space="preserve"> </w:t>
      </w:r>
      <w:r w:rsidRPr="00C25F39">
        <w:rPr>
          <w:spacing w:val="-2"/>
          <w:w w:val="115"/>
        </w:rPr>
        <w:t>de</w:t>
      </w:r>
      <w:r w:rsidRPr="00C25F39">
        <w:rPr>
          <w:spacing w:val="-21"/>
          <w:w w:val="115"/>
        </w:rPr>
        <w:t xml:space="preserve"> </w:t>
      </w:r>
      <w:r w:rsidRPr="00C25F39">
        <w:rPr>
          <w:spacing w:val="-2"/>
          <w:w w:val="115"/>
        </w:rPr>
        <w:t>Armas</w:t>
      </w:r>
      <w:r w:rsidRPr="00C25F39">
        <w:rPr>
          <w:spacing w:val="-21"/>
          <w:w w:val="115"/>
        </w:rPr>
        <w:t xml:space="preserve"> </w:t>
      </w:r>
      <w:r w:rsidRPr="00C25F39">
        <w:rPr>
          <w:spacing w:val="-2"/>
          <w:w w:val="115"/>
        </w:rPr>
        <w:t>/</w:t>
      </w:r>
      <w:r w:rsidRPr="00C25F39">
        <w:rPr>
          <w:spacing w:val="-21"/>
          <w:w w:val="115"/>
        </w:rPr>
        <w:t xml:space="preserve"> </w:t>
      </w:r>
      <w:r w:rsidRPr="00C25F39">
        <w:rPr>
          <w:spacing w:val="-2"/>
          <w:w w:val="115"/>
        </w:rPr>
        <w:t>Plaza</w:t>
      </w:r>
      <w:r w:rsidRPr="00C25F39">
        <w:rPr>
          <w:spacing w:val="-21"/>
          <w:w w:val="115"/>
        </w:rPr>
        <w:t xml:space="preserve"> </w:t>
      </w:r>
      <w:r w:rsidRPr="00C25F39">
        <w:rPr>
          <w:spacing w:val="-2"/>
          <w:w w:val="115"/>
        </w:rPr>
        <w:t>Mayor,</w:t>
      </w:r>
      <w:r w:rsidRPr="00C25F39">
        <w:rPr>
          <w:spacing w:val="-21"/>
          <w:w w:val="115"/>
        </w:rPr>
        <w:t xml:space="preserve"> </w:t>
      </w:r>
      <w:r w:rsidRPr="00C25F39">
        <w:rPr>
          <w:spacing w:val="-2"/>
          <w:w w:val="115"/>
        </w:rPr>
        <w:t>εκεί</w:t>
      </w:r>
      <w:r w:rsidRPr="00C25F39">
        <w:rPr>
          <w:spacing w:val="-21"/>
          <w:w w:val="115"/>
        </w:rPr>
        <w:t xml:space="preserve"> </w:t>
      </w:r>
      <w:r w:rsidRPr="00C25F39">
        <w:rPr>
          <w:spacing w:val="-2"/>
          <w:w w:val="115"/>
        </w:rPr>
        <w:t>όπου</w:t>
      </w:r>
      <w:r w:rsidRPr="00C25F39">
        <w:rPr>
          <w:spacing w:val="-21"/>
          <w:w w:val="115"/>
        </w:rPr>
        <w:t xml:space="preserve"> </w:t>
      </w:r>
      <w:r w:rsidRPr="00C25F39">
        <w:rPr>
          <w:spacing w:val="-2"/>
          <w:w w:val="115"/>
        </w:rPr>
        <w:t>γεννήθηκε</w:t>
      </w:r>
      <w:r w:rsidRPr="00C25F39">
        <w:rPr>
          <w:spacing w:val="-21"/>
          <w:w w:val="115"/>
        </w:rPr>
        <w:t xml:space="preserve"> </w:t>
      </w:r>
      <w:r w:rsidRPr="00C25F39">
        <w:rPr>
          <w:spacing w:val="-2"/>
          <w:w w:val="115"/>
        </w:rPr>
        <w:t>η</w:t>
      </w:r>
      <w:r w:rsidRPr="00C25F39">
        <w:rPr>
          <w:spacing w:val="-21"/>
          <w:w w:val="115"/>
        </w:rPr>
        <w:t xml:space="preserve"> </w:t>
      </w:r>
      <w:r w:rsidRPr="00C25F39">
        <w:rPr>
          <w:spacing w:val="-2"/>
          <w:w w:val="115"/>
        </w:rPr>
        <w:t>«Πόλη</w:t>
      </w:r>
      <w:r w:rsidRPr="00C25F39">
        <w:rPr>
          <w:spacing w:val="-21"/>
          <w:w w:val="115"/>
        </w:rPr>
        <w:t xml:space="preserve"> </w:t>
      </w:r>
      <w:r w:rsidRPr="00C25F39">
        <w:rPr>
          <w:spacing w:val="-2"/>
          <w:w w:val="115"/>
        </w:rPr>
        <w:t>των</w:t>
      </w:r>
      <w:r w:rsidRPr="00C25F39">
        <w:rPr>
          <w:spacing w:val="-21"/>
          <w:w w:val="115"/>
        </w:rPr>
        <w:t xml:space="preserve"> </w:t>
      </w:r>
      <w:r w:rsidRPr="00C25F39">
        <w:rPr>
          <w:spacing w:val="-2"/>
          <w:w w:val="115"/>
        </w:rPr>
        <w:t>Βασιλέων»!</w:t>
      </w:r>
    </w:p>
    <w:p w14:paraId="23A05977" w14:textId="77777777" w:rsidR="00375D82" w:rsidRDefault="00375D82">
      <w:pPr>
        <w:spacing w:line="273" w:lineRule="auto"/>
        <w:jc w:val="both"/>
        <w:rPr>
          <w:rFonts w:ascii="Tahoma" w:hAnsi="Tahoma"/>
        </w:rPr>
        <w:sectPr w:rsidR="00375D82">
          <w:pgSz w:w="11910" w:h="16850"/>
          <w:pgMar w:top="0" w:right="0" w:bottom="280" w:left="0" w:header="720" w:footer="720" w:gutter="0"/>
          <w:cols w:space="720"/>
        </w:sectPr>
      </w:pPr>
    </w:p>
    <w:p w14:paraId="5994F4EF" w14:textId="77777777" w:rsidR="00375D82" w:rsidRDefault="00375D82">
      <w:pPr>
        <w:pStyle w:val="a3"/>
        <w:rPr>
          <w:rFonts w:ascii="Tahoma"/>
        </w:rPr>
      </w:pPr>
    </w:p>
    <w:p w14:paraId="42855256" w14:textId="77777777" w:rsidR="00375D82" w:rsidRDefault="00375D82">
      <w:pPr>
        <w:pStyle w:val="a3"/>
        <w:rPr>
          <w:rFonts w:ascii="Tahoma"/>
        </w:rPr>
      </w:pPr>
    </w:p>
    <w:p w14:paraId="0FB47B19" w14:textId="77777777" w:rsidR="00375D82" w:rsidRDefault="00375D82">
      <w:pPr>
        <w:pStyle w:val="a3"/>
        <w:rPr>
          <w:rFonts w:ascii="Tahoma"/>
        </w:rPr>
      </w:pPr>
    </w:p>
    <w:p w14:paraId="19E316FF" w14:textId="77777777" w:rsidR="00375D82" w:rsidRDefault="00375D82">
      <w:pPr>
        <w:pStyle w:val="a3"/>
        <w:rPr>
          <w:rFonts w:ascii="Tahoma"/>
        </w:rPr>
      </w:pPr>
    </w:p>
    <w:p w14:paraId="37F5EEDB" w14:textId="77777777" w:rsidR="00375D82" w:rsidRDefault="00375D82">
      <w:pPr>
        <w:pStyle w:val="a3"/>
        <w:spacing w:before="26"/>
        <w:rPr>
          <w:rFonts w:ascii="Tahoma"/>
        </w:rPr>
      </w:pPr>
    </w:p>
    <w:p w14:paraId="70D92691" w14:textId="5252A64F" w:rsidR="00375D82" w:rsidRPr="00C25F39" w:rsidRDefault="00EE6FE2">
      <w:pPr>
        <w:pStyle w:val="a3"/>
        <w:spacing w:line="283" w:lineRule="auto"/>
        <w:ind w:left="867" w:right="4797"/>
        <w:jc w:val="both"/>
        <w:rPr>
          <w:w w:val="120"/>
          <w:sz w:val="22"/>
          <w:szCs w:val="22"/>
        </w:rPr>
      </w:pPr>
      <w:r>
        <w:rPr>
          <w:noProof/>
        </w:rPr>
        <w:drawing>
          <wp:anchor distT="0" distB="0" distL="0" distR="0" simplePos="0" relativeHeight="251649536" behindDoc="0" locked="0" layoutInCell="1" allowOverlap="1" wp14:anchorId="65EB025D" wp14:editId="4FCEF9D1">
            <wp:simplePos x="0" y="0"/>
            <wp:positionH relativeFrom="page">
              <wp:posOffset>4799965</wp:posOffset>
            </wp:positionH>
            <wp:positionV relativeFrom="paragraph">
              <wp:posOffset>-937260</wp:posOffset>
            </wp:positionV>
            <wp:extent cx="2762250" cy="3847465"/>
            <wp:effectExtent l="0" t="0" r="0" b="0"/>
            <wp:wrapNone/>
            <wp:docPr id="4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2250" cy="384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C25F39">
        <w:rPr>
          <w:w w:val="120"/>
          <w:sz w:val="22"/>
          <w:szCs w:val="22"/>
        </w:rPr>
        <w:t>Η κάθε της πλευρά είναι ένα μοναδικό θέαμα. Στο κέντρο της πλατείας υπάρχει ένα όμορφο σιντριβάνι και λίγο πιο πέρα ένα άγαλμα του κονκισταδόρα Πιζάρρο επάνω στο άλογό του. Στο βόρειο κομμάτι, θα δούμε το Προεδρικό Μέγαρο, έξω από το οποίο (εάν είμαστε τυχεροί), θα προλάβουμε να δούμε και την αλλαγή φρουράς, με τον ήχο τρομπέτας και το κατέβασμα της σημαίας. Λίγο πιο πέρα, θα θαυμάσουμε το αποικιακού στυλ Δημαρχείο της πόλης και τέλος, στην ανατολική πλευρά της πλατείας, θα δούμε τον πελώριο Καθεδρικό ναό της Λίμα, τον οποίο θα επισκεφτούμε. Ο Καθεδρικός Ναός της Λίμα, χτίστηκε επάνω σε πρώην ναό των Ίνκας, αφιερωμένο στην θεότητα του ήλιου Ίντι.</w:t>
      </w:r>
    </w:p>
    <w:p w14:paraId="55A96ECD" w14:textId="77777777" w:rsidR="00C25F39" w:rsidRDefault="00C25F39">
      <w:pPr>
        <w:pStyle w:val="a3"/>
        <w:spacing w:before="254" w:line="283" w:lineRule="auto"/>
        <w:ind w:left="4320" w:right="679"/>
        <w:jc w:val="both"/>
        <w:rPr>
          <w:w w:val="120"/>
          <w:sz w:val="22"/>
          <w:szCs w:val="22"/>
        </w:rPr>
      </w:pPr>
    </w:p>
    <w:p w14:paraId="600C9E7D" w14:textId="5D9164C7" w:rsidR="00375D82" w:rsidRPr="00C25F39" w:rsidRDefault="00EE6FE2">
      <w:pPr>
        <w:pStyle w:val="a3"/>
        <w:spacing w:before="254" w:line="283" w:lineRule="auto"/>
        <w:ind w:left="4320" w:right="679"/>
        <w:jc w:val="both"/>
        <w:rPr>
          <w:w w:val="120"/>
          <w:sz w:val="22"/>
          <w:szCs w:val="22"/>
        </w:rPr>
      </w:pPr>
      <w:r>
        <w:rPr>
          <w:noProof/>
        </w:rPr>
        <w:drawing>
          <wp:anchor distT="0" distB="0" distL="0" distR="0" simplePos="0" relativeHeight="251650560" behindDoc="0" locked="0" layoutInCell="1" allowOverlap="1" wp14:anchorId="03C69BD4" wp14:editId="1B59C2C3">
            <wp:simplePos x="0" y="0"/>
            <wp:positionH relativeFrom="page">
              <wp:posOffset>64135</wp:posOffset>
            </wp:positionH>
            <wp:positionV relativeFrom="paragraph">
              <wp:posOffset>177165</wp:posOffset>
            </wp:positionV>
            <wp:extent cx="2639060" cy="2966085"/>
            <wp:effectExtent l="0" t="0" r="0" b="0"/>
            <wp:wrapNone/>
            <wp:docPr id="40"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9060" cy="296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C25F39">
        <w:rPr>
          <w:w w:val="120"/>
          <w:sz w:val="22"/>
          <w:szCs w:val="22"/>
        </w:rPr>
        <w:t>Το 1991, ο ναός ανακηρύχθηκε ως Μνημείο Παγκόσμιας Κληρονομιάς από την UNESCO. Το βασικό κομμάτι του Ναού χρονολογείται πίσω στο 1535</w:t>
      </w:r>
      <w:r>
        <w:rPr>
          <w:w w:val="120"/>
          <w:sz w:val="22"/>
          <w:szCs w:val="22"/>
        </w:rPr>
        <w:t xml:space="preserve">. </w:t>
      </w:r>
      <w:r w:rsidR="00EB4028" w:rsidRPr="00C25F39">
        <w:rPr>
          <w:w w:val="120"/>
          <w:sz w:val="22"/>
          <w:szCs w:val="22"/>
        </w:rPr>
        <w:t>Η πρόσοψη του Ναού είναι επιβλητική, καθώς είναι στολισμένη με λεπτομερέστατα αγάλματα σε διάφορα υψόμετρα. Καθώς μπαίνουμε στον Ναό, θα δούμε περίτεχνους πίνακες και άλλα έργα θρησκευτικής τέχνης, τα οποία απεικονίζουν σημαντικές στιγμές της ιστορίας της πόλης, όπως την άφιξη των Ισπανών κατακτητών. Εδώ θα αφιερώσουμε λίγο χρόνο σε μια οπτικά πλούσια ξενάγηση. Τελευταία μας στάση για σήμερα είναι το Μουσείο Larco</w:t>
      </w:r>
      <w:r>
        <w:rPr>
          <w:w w:val="120"/>
          <w:sz w:val="22"/>
          <w:szCs w:val="22"/>
        </w:rPr>
        <w:t xml:space="preserve">. </w:t>
      </w:r>
      <w:r w:rsidR="00EB4028" w:rsidRPr="00C25F39">
        <w:rPr>
          <w:w w:val="120"/>
          <w:sz w:val="22"/>
          <w:szCs w:val="22"/>
        </w:rPr>
        <w:t>Πρόκειται για ένα ιδιωτικό αρχαιολογικό μουσείο, το οποίο ιδρύθηκε από την οικογένεια Larco το 1926 και έχει στην κατοχή του έναν μεγάλο όγκο προκο- λομβιανών εκθεμάτων. Κατά τη διάρκεια της ξενάγησής μας θα ταξιδέψουμε μέσα στην ομορφιά και ιστορία των</w:t>
      </w:r>
    </w:p>
    <w:p w14:paraId="5F291074" w14:textId="77777777" w:rsidR="00375D82" w:rsidRPr="00C25F39" w:rsidRDefault="00EB4028">
      <w:pPr>
        <w:pStyle w:val="a3"/>
        <w:spacing w:line="256" w:lineRule="exact"/>
        <w:ind w:left="561"/>
        <w:jc w:val="both"/>
        <w:rPr>
          <w:w w:val="120"/>
          <w:sz w:val="22"/>
          <w:szCs w:val="22"/>
        </w:rPr>
      </w:pPr>
      <w:r w:rsidRPr="00C25F39">
        <w:rPr>
          <w:w w:val="120"/>
          <w:sz w:val="22"/>
          <w:szCs w:val="22"/>
        </w:rPr>
        <w:t>των αρχαίων πολιτισμών του Περού μέσα από τα κεραμικά εκθέματα που παρουσιάζουν</w:t>
      </w:r>
    </w:p>
    <w:p w14:paraId="45691353" w14:textId="77777777" w:rsidR="00375D82" w:rsidRPr="00C25F39" w:rsidRDefault="00EB4028">
      <w:pPr>
        <w:pStyle w:val="a3"/>
        <w:spacing w:before="51" w:line="283" w:lineRule="auto"/>
        <w:ind w:left="561" w:right="679"/>
        <w:jc w:val="both"/>
        <w:rPr>
          <w:w w:val="120"/>
          <w:sz w:val="22"/>
          <w:szCs w:val="22"/>
        </w:rPr>
      </w:pPr>
      <w:r w:rsidRPr="00C25F39">
        <w:rPr>
          <w:w w:val="120"/>
          <w:sz w:val="22"/>
          <w:szCs w:val="22"/>
        </w:rPr>
        <w:t>διάφορες ανθρώπινες μορφές, φαγητά, ζώα και σκηνές της καθημερινής ζωής. Θα έχουμε επίσης την ευκαιρία να δούμε από κοντά την γνωστή και ιδιαίτερη συλλογή ερωτικής τέχνης! Πρόκειται για μια έκθεση προκολομβιανών κεραμικών που απεικονίζουν ερωτικές πράξεις, κάτι το οποίο σπάνια θα έβλεπε κανείς σε ένα μουσείο. Τέλος, μεταφερόμαστε στο ξενοδοχείο για ξεκούραση και διανυκτέρευση.</w:t>
      </w:r>
    </w:p>
    <w:p w14:paraId="6B17212E" w14:textId="77777777" w:rsidR="00375D82" w:rsidRDefault="00375D82">
      <w:pPr>
        <w:spacing w:line="283" w:lineRule="auto"/>
        <w:jc w:val="both"/>
        <w:sectPr w:rsidR="00375D82">
          <w:pgSz w:w="11910" w:h="16850"/>
          <w:pgMar w:top="0" w:right="0" w:bottom="280" w:left="0" w:header="720" w:footer="720" w:gutter="0"/>
          <w:cols w:space="720"/>
        </w:sectPr>
      </w:pPr>
    </w:p>
    <w:p w14:paraId="7160CD3B" w14:textId="5A76881D" w:rsidR="00375D82" w:rsidRDefault="00EE6FE2">
      <w:pPr>
        <w:pStyle w:val="1"/>
        <w:spacing w:before="94"/>
        <w:ind w:left="5665"/>
      </w:pPr>
      <w:r>
        <w:rPr>
          <w:noProof/>
        </w:rPr>
        <w:lastRenderedPageBreak/>
        <mc:AlternateContent>
          <mc:Choice Requires="wpg">
            <w:drawing>
              <wp:anchor distT="0" distB="0" distL="0" distR="0" simplePos="0" relativeHeight="251661824" behindDoc="1" locked="0" layoutInCell="1" allowOverlap="1" wp14:anchorId="7554D906" wp14:editId="28798F2D">
                <wp:simplePos x="0" y="0"/>
                <wp:positionH relativeFrom="page">
                  <wp:posOffset>0</wp:posOffset>
                </wp:positionH>
                <wp:positionV relativeFrom="page">
                  <wp:posOffset>0</wp:posOffset>
                </wp:positionV>
                <wp:extent cx="7562850" cy="10696575"/>
                <wp:effectExtent l="0" t="0" r="0" b="0"/>
                <wp:wrapNone/>
                <wp:docPr id="142250330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0" name="Image 10"/>
                          <pic:cNvPicPr/>
                        </pic:nvPicPr>
                        <pic:blipFill>
                          <a:blip r:embed="rId13" cstate="email"/>
                          <a:stretch>
                            <a:fillRect/>
                          </a:stretch>
                        </pic:blipFill>
                        <pic:spPr>
                          <a:xfrm>
                            <a:off x="0" y="0"/>
                            <a:ext cx="3295649" cy="10696575"/>
                          </a:xfrm>
                          <a:prstGeom prst="rect">
                            <a:avLst/>
                          </a:prstGeom>
                        </pic:spPr>
                      </pic:pic>
                      <wps:wsp>
                        <wps:cNvPr id="11" name="Graphic 11"/>
                        <wps:cNvSpPr/>
                        <wps:spPr>
                          <a:xfrm>
                            <a:off x="3264316" y="1054022"/>
                            <a:ext cx="4298950" cy="9525"/>
                          </a:xfrm>
                          <a:custGeom>
                            <a:avLst/>
                            <a:gdLst/>
                            <a:ahLst/>
                            <a:cxnLst/>
                            <a:rect l="l" t="t" r="r" b="b"/>
                            <a:pathLst>
                              <a:path w="4298950" h="9525">
                                <a:moveTo>
                                  <a:pt x="0" y="0"/>
                                </a:moveTo>
                                <a:lnTo>
                                  <a:pt x="4298533" y="0"/>
                                </a:lnTo>
                                <a:lnTo>
                                  <a:pt x="4298533" y="9525"/>
                                </a:lnTo>
                                <a:lnTo>
                                  <a:pt x="0" y="9525"/>
                                </a:lnTo>
                                <a:lnTo>
                                  <a:pt x="0" y="0"/>
                                </a:lnTo>
                                <a:close/>
                              </a:path>
                            </a:pathLst>
                          </a:custGeom>
                          <a:solidFill>
                            <a:srgbClr val="00000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0671D10" id="Group 9" o:spid="_x0000_s1026" style="position:absolute;margin-left:0;margin-top:0;width:595.5pt;height:842.25pt;z-index:-251654656;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">
                <v:shape id="Image 10" o:spid="_x0000_s1027" type="#_x0000_t75" style="position:absolute;width:32956;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">
                  <v:imagedata r:id="rId14" o:title=""/>
                </v:shape>
                <v:shape id="Graphic 11" o:spid="_x0000_s1028" style="position:absolute;left:32643;top:10540;width:42989;height:95;visibility:visible;mso-wrap-style:square;v-text-anchor:top" coordsize="42989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" path="m,l4298533,r,9525l,9525,,xe" fillcolor="black" stroked="f">
                  <v:path arrowok="t"/>
                </v:shape>
                <w10:wrap anchorx="page" anchory="page"/>
              </v:group>
            </w:pict>
          </mc:Fallback>
        </mc:AlternateContent>
      </w:r>
      <w:r w:rsidR="00EB4028" w:rsidRPr="00A02BA8">
        <w:rPr>
          <w:rFonts w:ascii="Segoe UI Black" w:hAnsi="Segoe UI Black"/>
          <w:w w:val="105"/>
        </w:rPr>
        <w:t>Ημέρα 2η: Λίμα – Παράκας - Ίκα</w:t>
      </w:r>
    </w:p>
    <w:p w14:paraId="29AE4373" w14:textId="77777777" w:rsidR="00375D82" w:rsidRDefault="00375D82">
      <w:pPr>
        <w:pStyle w:val="a3"/>
        <w:rPr>
          <w:b/>
        </w:rPr>
      </w:pPr>
    </w:p>
    <w:p w14:paraId="1D5E65BA" w14:textId="77777777" w:rsidR="00375D82" w:rsidRDefault="00375D82">
      <w:pPr>
        <w:pStyle w:val="a3"/>
        <w:spacing w:before="25"/>
        <w:rPr>
          <w:b/>
        </w:rPr>
      </w:pPr>
    </w:p>
    <w:p w14:paraId="497146F8" w14:textId="77777777" w:rsidR="00375D82" w:rsidRPr="00C25F39" w:rsidRDefault="00EB4028">
      <w:pPr>
        <w:pStyle w:val="a3"/>
        <w:spacing w:line="283" w:lineRule="auto"/>
        <w:ind w:left="5665" w:right="615"/>
        <w:jc w:val="both"/>
        <w:rPr>
          <w:w w:val="120"/>
          <w:sz w:val="22"/>
          <w:szCs w:val="22"/>
        </w:rPr>
      </w:pPr>
      <w:r w:rsidRPr="00C25F39">
        <w:rPr>
          <w:w w:val="120"/>
          <w:sz w:val="22"/>
          <w:szCs w:val="22"/>
        </w:rPr>
        <w:t>Πρωϊνό στο ξενοδοχείο και στη συνέχεια θα μεταφερθούμε στο σταθμό ώστε να πάρουμε πούλμαν για τη χερσόνησο Παράκας και να απολαύσουμε μια ενδιαφέρουσα ξενάγηση με ταχύπλοο στα νησάκια Μπαγιέστας! Η περιοχή αυτή είναι γνωστή για το Εθνικό Καταφύγιο Παράκας, έκτασης 335.000 στρεμμάτων. Ο ρόλος του είναι η προστασία της άγριας ζωής, χλωρίδας &amp; πανίδας στο φυσικό τους περι- βάλλον, όπως και η προστασία των διάφορων αρχαιολογικών ευρημάτων της περιοχής.</w:t>
      </w:r>
    </w:p>
    <w:p w14:paraId="19BC6CFD" w14:textId="77777777" w:rsidR="00375D82" w:rsidRPr="00C25F39" w:rsidRDefault="00375D82">
      <w:pPr>
        <w:pStyle w:val="a3"/>
        <w:spacing w:before="64"/>
        <w:rPr>
          <w:w w:val="120"/>
          <w:sz w:val="22"/>
          <w:szCs w:val="22"/>
        </w:rPr>
      </w:pPr>
    </w:p>
    <w:p w14:paraId="6CADF807" w14:textId="77777777" w:rsidR="00375D82" w:rsidRPr="00C25F39" w:rsidRDefault="00EB4028">
      <w:pPr>
        <w:pStyle w:val="a3"/>
        <w:spacing w:before="1" w:line="283" w:lineRule="auto"/>
        <w:ind w:left="5665" w:right="615"/>
        <w:jc w:val="both"/>
        <w:rPr>
          <w:w w:val="120"/>
          <w:sz w:val="22"/>
          <w:szCs w:val="22"/>
        </w:rPr>
      </w:pPr>
      <w:r w:rsidRPr="00C25F39">
        <w:rPr>
          <w:w w:val="120"/>
          <w:sz w:val="22"/>
          <w:szCs w:val="22"/>
        </w:rPr>
        <w:t>Η δική μας ξενάγηση θα ξεκινήσει από την προβλήτα του Παράκας. Εκεί θα φορέσουμε τον κατάλληλο εξοπλισμό προστασίας και με ένα ταχύπλοο θα κατευθυνθούμε προς τα νησιά Μπαγιέστας. Κατά την περιήγησή μας θα θαυμάσουμε από κοντά θαλάσσια λιοντάρια, πελεκάνους, πιγκουΐνους Humboldt, τους καμοράνους και αρκετά ήδη θαλάσσιων πουλιών στο φυσικό τους περιβάλλον. Τα Μπαγιέστας στεγάζουν τις φωλιές αυτών των ειδών, με highlight την παραλία στην οποία λιάζονται και γεννούν τα θαλάσσια λιοντάρια, προσφέροντας ένα μοναδικό θέαμα. Στην πορεία προς τα νησιά, θα δούμε καθαρά τον προϊστορικό σημαδεμένο στην άμμο σχημα- τισμό «Καντελάμπρα», σκαλισμένο στη πλαγιά της χερσονήσου Παράκας. Το όνομά του σημαίνει κηροπήγιο, όμως θα μπορούσε κανείς να πει ότι μοιάζει και με τρίαινα ή κάποιον περίεργο κάκτο! Χρονολογείται στο 200πΧ και το στυλ του θυμίζει τα γεωγλυφικά Νάσκα. Θα τελειώσουμε την βόλτα μας επιστρέφοντας πίσω στην στεριά για να μεταφερθούμε στην πόλη Ίκα, μια όαση μέσα στην έρημο, στην οποία θα περάσουμε και το βράδυ. Άφιξη στο ξενοδοχείο, τακτοποίηση και διανυκτέρευση.</w:t>
      </w:r>
    </w:p>
    <w:p w14:paraId="691127BD" w14:textId="77777777" w:rsidR="00375D82" w:rsidRDefault="00375D82">
      <w:pPr>
        <w:spacing w:line="283" w:lineRule="auto"/>
        <w:jc w:val="both"/>
        <w:sectPr w:rsidR="00375D82">
          <w:pgSz w:w="11910" w:h="16850"/>
          <w:pgMar w:top="1080" w:right="0" w:bottom="280" w:left="0" w:header="720" w:footer="720" w:gutter="0"/>
          <w:cols w:space="720"/>
        </w:sectPr>
      </w:pPr>
    </w:p>
    <w:p w14:paraId="522E7FF6" w14:textId="7914EF40" w:rsidR="00375D82" w:rsidRDefault="00EE6FE2">
      <w:pPr>
        <w:pStyle w:val="a3"/>
      </w:pPr>
      <w:r>
        <w:rPr>
          <w:noProof/>
        </w:rPr>
        <w:lastRenderedPageBreak/>
        <mc:AlternateContent>
          <mc:Choice Requires="wpg">
            <w:drawing>
              <wp:anchor distT="0" distB="0" distL="0" distR="0" simplePos="0" relativeHeight="251651584" behindDoc="0" locked="0" layoutInCell="1" allowOverlap="1" wp14:anchorId="5316A02F" wp14:editId="48D6F229">
                <wp:simplePos x="0" y="0"/>
                <wp:positionH relativeFrom="page">
                  <wp:posOffset>0</wp:posOffset>
                </wp:positionH>
                <wp:positionV relativeFrom="paragraph">
                  <wp:posOffset>0</wp:posOffset>
                </wp:positionV>
                <wp:extent cx="7562850" cy="260921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609215"/>
                          <a:chOff x="0" y="0"/>
                          <a:chExt cx="7563043" cy="2609849"/>
                        </a:xfrm>
                      </wpg:grpSpPr>
                      <pic:pic xmlns:pic="http://schemas.openxmlformats.org/drawingml/2006/picture">
                        <pic:nvPicPr>
                          <pic:cNvPr id="16" name="Image 16"/>
                          <pic:cNvPicPr/>
                        </pic:nvPicPr>
                        <pic:blipFill>
                          <a:blip r:embed="rId15" cstate="email"/>
                          <a:stretch>
                            <a:fillRect/>
                          </a:stretch>
                        </pic:blipFill>
                        <pic:spPr>
                          <a:xfrm>
                            <a:off x="0" y="0"/>
                            <a:ext cx="3181349" cy="2609849"/>
                          </a:xfrm>
                          <a:prstGeom prst="rect">
                            <a:avLst/>
                          </a:prstGeom>
                        </pic:spPr>
                      </pic:pic>
                      <wps:wsp>
                        <wps:cNvPr id="17" name="Graphic 17"/>
                        <wps:cNvSpPr/>
                        <wps:spPr>
                          <a:xfrm>
                            <a:off x="3179003" y="936402"/>
                            <a:ext cx="4384040" cy="9525"/>
                          </a:xfrm>
                          <a:custGeom>
                            <a:avLst/>
                            <a:gdLst/>
                            <a:ahLst/>
                            <a:cxnLst/>
                            <a:rect l="l" t="t" r="r" b="b"/>
                            <a:pathLst>
                              <a:path w="4384040" h="9525">
                                <a:moveTo>
                                  <a:pt x="0" y="0"/>
                                </a:moveTo>
                                <a:lnTo>
                                  <a:pt x="4383847" y="0"/>
                                </a:lnTo>
                                <a:lnTo>
                                  <a:pt x="4383847" y="9525"/>
                                </a:lnTo>
                                <a:lnTo>
                                  <a:pt x="0" y="9525"/>
                                </a:lnTo>
                                <a:lnTo>
                                  <a:pt x="0" y="0"/>
                                </a:lnTo>
                                <a:close/>
                              </a:path>
                            </a:pathLst>
                          </a:custGeom>
                          <a:solidFill>
                            <a:srgbClr val="000000"/>
                          </a:solidFill>
                        </wps:spPr>
                        <wps:bodyPr wrap="square" lIns="0" tIns="0" rIns="0" bIns="0" rtlCol="0">
                          <a:prstTxWarp prst="textNoShape">
                            <a:avLst/>
                          </a:prstTxWarp>
                          <a:noAutofit/>
                        </wps:bodyPr>
                      </wps:wsp>
                      <wps:wsp>
                        <wps:cNvPr id="18" name="Textbox 18"/>
                        <wps:cNvSpPr txBox="1"/>
                        <wps:spPr>
                          <a:xfrm>
                            <a:off x="3419001" y="594423"/>
                            <a:ext cx="2913559" cy="198120"/>
                          </a:xfrm>
                          <a:prstGeom prst="rect">
                            <a:avLst/>
                          </a:prstGeom>
                        </wps:spPr>
                        <wps:txbx>
                          <w:txbxContent>
                            <w:p w14:paraId="115865EB" w14:textId="77777777" w:rsidR="00375D82" w:rsidRPr="00A02BA8" w:rsidRDefault="00EB4028">
                              <w:pPr>
                                <w:spacing w:before="5"/>
                                <w:rPr>
                                  <w:rFonts w:ascii="Segoe UI Black" w:hAnsi="Segoe UI Black"/>
                                  <w:b/>
                                  <w:sz w:val="26"/>
                                </w:rPr>
                              </w:pPr>
                              <w:r w:rsidRPr="00A02BA8">
                                <w:rPr>
                                  <w:rFonts w:ascii="Segoe UI Black" w:hAnsi="Segoe UI Black"/>
                                  <w:b/>
                                  <w:w w:val="105"/>
                                  <w:sz w:val="26"/>
                                </w:rPr>
                                <w:t>Ημέρα</w:t>
                              </w:r>
                              <w:r w:rsidRPr="00A02BA8">
                                <w:rPr>
                                  <w:rFonts w:ascii="Segoe UI Black" w:hAnsi="Segoe UI Black"/>
                                  <w:b/>
                                  <w:spacing w:val="-8"/>
                                  <w:w w:val="105"/>
                                  <w:sz w:val="26"/>
                                </w:rPr>
                                <w:t xml:space="preserve"> </w:t>
                              </w:r>
                              <w:r w:rsidRPr="00A02BA8">
                                <w:rPr>
                                  <w:rFonts w:ascii="Segoe UI Black" w:hAnsi="Segoe UI Black"/>
                                  <w:b/>
                                  <w:w w:val="105"/>
                                  <w:sz w:val="26"/>
                                </w:rPr>
                                <w:t>3η:</w:t>
                              </w:r>
                              <w:r w:rsidRPr="00A02BA8">
                                <w:rPr>
                                  <w:rFonts w:ascii="Segoe UI Black" w:hAnsi="Segoe UI Black"/>
                                  <w:b/>
                                  <w:spacing w:val="-8"/>
                                  <w:w w:val="105"/>
                                  <w:sz w:val="26"/>
                                </w:rPr>
                                <w:t xml:space="preserve"> </w:t>
                              </w:r>
                              <w:r w:rsidRPr="00A02BA8">
                                <w:rPr>
                                  <w:rFonts w:ascii="Segoe UI Black" w:hAnsi="Segoe UI Black"/>
                                  <w:b/>
                                  <w:spacing w:val="-5"/>
                                  <w:w w:val="105"/>
                                  <w:sz w:val="26"/>
                                </w:rPr>
                                <w:t>Ίκα</w:t>
                              </w:r>
                            </w:p>
                          </w:txbxContent>
                        </wps:txbx>
                        <wps:bodyPr wrap="square" lIns="0" tIns="0" rIns="0" bIns="0" rtlCol="0">
                          <a:noAutofit/>
                        </wps:bodyPr>
                      </wps:wsp>
                      <wps:wsp>
                        <wps:cNvPr id="19" name="Textbox 19"/>
                        <wps:cNvSpPr txBox="1"/>
                        <wps:spPr>
                          <a:xfrm>
                            <a:off x="3419002" y="1072234"/>
                            <a:ext cx="3754754" cy="1440180"/>
                          </a:xfrm>
                          <a:prstGeom prst="rect">
                            <a:avLst/>
                          </a:prstGeom>
                        </wps:spPr>
                        <wps:txbx>
                          <w:txbxContent>
                            <w:p w14:paraId="53F08983" w14:textId="77777777" w:rsidR="00375D82" w:rsidRPr="00C25F39" w:rsidRDefault="00EB4028" w:rsidP="00C25F39">
                              <w:pPr>
                                <w:spacing w:before="5" w:line="283" w:lineRule="auto"/>
                                <w:ind w:right="18"/>
                                <w:jc w:val="both"/>
                              </w:pPr>
                              <w:r w:rsidRPr="00C25F39">
                                <w:rPr>
                                  <w:w w:val="115"/>
                                </w:rPr>
                                <w:t>Πρωϊνό και ξεκινάμε την ημέρα μας με την επίσκεψη στο παρατηρητήριο των Γραμμών Νάσκα, λίγο πιο έξω από την Ίκα. Από εκεί θα έχουμε</w:t>
                              </w:r>
                              <w:r w:rsidRPr="00C25F39">
                                <w:rPr>
                                  <w:spacing w:val="31"/>
                                  <w:w w:val="115"/>
                                </w:rPr>
                                <w:t xml:space="preserve"> </w:t>
                              </w:r>
                              <w:r w:rsidRPr="00C25F39">
                                <w:rPr>
                                  <w:w w:val="115"/>
                                </w:rPr>
                                <w:t>την</w:t>
                              </w:r>
                              <w:r w:rsidRPr="00C25F39">
                                <w:rPr>
                                  <w:spacing w:val="32"/>
                                  <w:w w:val="115"/>
                                </w:rPr>
                                <w:t xml:space="preserve"> </w:t>
                              </w:r>
                              <w:r w:rsidRPr="00C25F39">
                                <w:rPr>
                                  <w:w w:val="115"/>
                                </w:rPr>
                                <w:t>ευκαιρία</w:t>
                              </w:r>
                              <w:r w:rsidRPr="00C25F39">
                                <w:rPr>
                                  <w:spacing w:val="32"/>
                                  <w:w w:val="115"/>
                                </w:rPr>
                                <w:t xml:space="preserve"> </w:t>
                              </w:r>
                              <w:r w:rsidRPr="00C25F39">
                                <w:rPr>
                                  <w:w w:val="115"/>
                                </w:rPr>
                                <w:t>να</w:t>
                              </w:r>
                              <w:r w:rsidRPr="00C25F39">
                                <w:rPr>
                                  <w:spacing w:val="31"/>
                                  <w:w w:val="115"/>
                                </w:rPr>
                                <w:t xml:space="preserve"> </w:t>
                              </w:r>
                              <w:r w:rsidRPr="00C25F39">
                                <w:rPr>
                                  <w:w w:val="115"/>
                                </w:rPr>
                                <w:t>δούμε</w:t>
                              </w:r>
                              <w:r w:rsidRPr="00C25F39">
                                <w:rPr>
                                  <w:spacing w:val="32"/>
                                  <w:w w:val="115"/>
                                </w:rPr>
                                <w:t xml:space="preserve"> </w:t>
                              </w:r>
                              <w:r w:rsidRPr="00C25F39">
                                <w:rPr>
                                  <w:w w:val="115"/>
                                </w:rPr>
                                <w:t>από</w:t>
                              </w:r>
                              <w:r w:rsidRPr="00C25F39">
                                <w:rPr>
                                  <w:spacing w:val="32"/>
                                  <w:w w:val="115"/>
                                </w:rPr>
                                <w:t xml:space="preserve"> </w:t>
                              </w:r>
                              <w:r w:rsidRPr="00C25F39">
                                <w:rPr>
                                  <w:w w:val="115"/>
                                </w:rPr>
                                <w:t>ψηλά</w:t>
                              </w:r>
                              <w:r w:rsidRPr="00C25F39">
                                <w:rPr>
                                  <w:spacing w:val="31"/>
                                  <w:w w:val="115"/>
                                </w:rPr>
                                <w:t xml:space="preserve"> </w:t>
                              </w:r>
                              <w:r w:rsidRPr="00C25F39">
                                <w:rPr>
                                  <w:spacing w:val="-4"/>
                                  <w:w w:val="115"/>
                                </w:rPr>
                                <w:t>τους</w:t>
                              </w:r>
                              <w:r w:rsidR="00C25F39" w:rsidRPr="00C25F39">
                                <w:rPr>
                                  <w:spacing w:val="-4"/>
                                  <w:w w:val="115"/>
                                </w:rPr>
                                <w:t xml:space="preserve"> </w:t>
                              </w:r>
                              <w:r w:rsidRPr="00C25F39">
                                <w:rPr>
                                  <w:w w:val="115"/>
                                </w:rPr>
                                <w:t>«εξωγήινους», σύμφωνα με κάποιους, γεωγλυ</w:t>
                              </w:r>
                              <w:r w:rsidRPr="00C25F39">
                                <w:rPr>
                                  <w:spacing w:val="-2"/>
                                  <w:w w:val="115"/>
                                </w:rPr>
                                <w:t>φικούς</w:t>
                              </w:r>
                              <w:r w:rsidRPr="00C25F39">
                                <w:rPr>
                                  <w:spacing w:val="-18"/>
                                  <w:w w:val="115"/>
                                </w:rPr>
                                <w:t xml:space="preserve"> </w:t>
                              </w:r>
                              <w:r w:rsidRPr="00C25F39">
                                <w:rPr>
                                  <w:spacing w:val="-2"/>
                                  <w:w w:val="115"/>
                                </w:rPr>
                                <w:t>σχημα</w:t>
                              </w:r>
                              <w:r w:rsidR="00C25F39" w:rsidRPr="00C25F39">
                                <w:rPr>
                                  <w:spacing w:val="-2"/>
                                  <w:w w:val="115"/>
                                </w:rPr>
                                <w:t>-</w:t>
                              </w:r>
                              <w:r w:rsidRPr="00C25F39">
                                <w:rPr>
                                  <w:spacing w:val="-2"/>
                                  <w:w w:val="115"/>
                                </w:rPr>
                                <w:t>τισμούς</w:t>
                              </w:r>
                              <w:r w:rsidRPr="00C25F39">
                                <w:rPr>
                                  <w:spacing w:val="-17"/>
                                  <w:w w:val="115"/>
                                </w:rPr>
                                <w:t xml:space="preserve"> </w:t>
                              </w:r>
                              <w:r w:rsidRPr="00C25F39">
                                <w:rPr>
                                  <w:spacing w:val="-2"/>
                                  <w:w w:val="115"/>
                                </w:rPr>
                                <w:t>που</w:t>
                              </w:r>
                              <w:r w:rsidRPr="00C25F39">
                                <w:rPr>
                                  <w:spacing w:val="-18"/>
                                  <w:w w:val="115"/>
                                </w:rPr>
                                <w:t xml:space="preserve"> </w:t>
                              </w:r>
                              <w:r w:rsidRPr="00C25F39">
                                <w:rPr>
                                  <w:spacing w:val="-2"/>
                                  <w:w w:val="115"/>
                                </w:rPr>
                                <w:t>απεικονίζουν</w:t>
                              </w:r>
                              <w:r w:rsidRPr="00C25F39">
                                <w:rPr>
                                  <w:spacing w:val="-17"/>
                                  <w:w w:val="115"/>
                                </w:rPr>
                                <w:t xml:space="preserve"> </w:t>
                              </w:r>
                              <w:r w:rsidRPr="00C25F39">
                                <w:rPr>
                                  <w:spacing w:val="-2"/>
                                  <w:w w:val="115"/>
                                </w:rPr>
                                <w:t>διάφορα</w:t>
                              </w:r>
                              <w:r w:rsidR="00C25F39" w:rsidRPr="00C25F39">
                                <w:rPr>
                                  <w:spacing w:val="-2"/>
                                  <w:w w:val="115"/>
                                </w:rPr>
                                <w:t xml:space="preserve"> </w:t>
                              </w:r>
                              <w:r w:rsidRPr="00C25F39">
                                <w:rPr>
                                  <w:spacing w:val="-4"/>
                                  <w:w w:val="115"/>
                                </w:rPr>
                                <w:t>ζώα</w:t>
                              </w:r>
                              <w:r w:rsidRPr="00C25F39">
                                <w:rPr>
                                  <w:spacing w:val="-22"/>
                                  <w:w w:val="115"/>
                                </w:rPr>
                                <w:t xml:space="preserve"> </w:t>
                              </w:r>
                              <w:r w:rsidRPr="00C25F39">
                                <w:rPr>
                                  <w:spacing w:val="-4"/>
                                  <w:w w:val="115"/>
                                </w:rPr>
                                <w:t>και</w:t>
                              </w:r>
                              <w:r w:rsidRPr="00C25F39">
                                <w:rPr>
                                  <w:spacing w:val="-22"/>
                                  <w:w w:val="115"/>
                                </w:rPr>
                                <w:t xml:space="preserve"> </w:t>
                              </w:r>
                              <w:r w:rsidRPr="00C25F39">
                                <w:rPr>
                                  <w:spacing w:val="-4"/>
                                  <w:w w:val="115"/>
                                </w:rPr>
                                <w:t>άλλες</w:t>
                              </w:r>
                              <w:r w:rsidRPr="00C25F39">
                                <w:rPr>
                                  <w:spacing w:val="-22"/>
                                  <w:w w:val="115"/>
                                </w:rPr>
                                <w:t xml:space="preserve"> </w:t>
                              </w:r>
                              <w:r w:rsidRPr="00C25F39">
                                <w:rPr>
                                  <w:spacing w:val="-4"/>
                                  <w:w w:val="115"/>
                                </w:rPr>
                                <w:t>φιγούρες</w:t>
                              </w:r>
                              <w:r w:rsidRPr="00C25F39">
                                <w:rPr>
                                  <w:spacing w:val="-22"/>
                                  <w:w w:val="115"/>
                                </w:rPr>
                                <w:t xml:space="preserve"> </w:t>
                              </w:r>
                              <w:r w:rsidRPr="00C25F39">
                                <w:rPr>
                                  <w:spacing w:val="-4"/>
                                  <w:w w:val="115"/>
                                </w:rPr>
                                <w:t>σκαλισμένα</w:t>
                              </w:r>
                              <w:r w:rsidRPr="00C25F39">
                                <w:rPr>
                                  <w:spacing w:val="-22"/>
                                  <w:w w:val="115"/>
                                </w:rPr>
                                <w:t xml:space="preserve"> </w:t>
                              </w:r>
                              <w:r w:rsidRPr="00C25F39">
                                <w:rPr>
                                  <w:spacing w:val="-4"/>
                                  <w:w w:val="115"/>
                                </w:rPr>
                                <w:t>στην</w:t>
                              </w:r>
                              <w:r w:rsidRPr="00C25F39">
                                <w:rPr>
                                  <w:spacing w:val="-22"/>
                                  <w:w w:val="115"/>
                                </w:rPr>
                                <w:t xml:space="preserve"> </w:t>
                              </w:r>
                              <w:r w:rsidRPr="00C25F39">
                                <w:rPr>
                                  <w:spacing w:val="-4"/>
                                  <w:w w:val="115"/>
                                </w:rPr>
                                <w:t>έρημο!</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316A02F" id="Group 15" o:spid="_x0000_s1026" style="position:absolute;margin-left:0;margin-top:0;width:595.5pt;height:205.45pt;z-index:251651584;mso-wrap-distance-left:0;mso-wrap-distance-right:0;mso-position-horizontal-relative:page" coordsize="75630,26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">
                <v:shape id="Image 16" o:spid="_x0000_s1027" type="#_x0000_t75" style="position:absolute;width:31813;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">
                  <v:imagedata r:id="rId16" o:title=""/>
                </v:shape>
                <v:shape id="Graphic 17" o:spid="_x0000_s1028" style="position:absolute;left:31790;top:9364;width:43840;height:95;visibility:visible;mso-wrap-style:square;v-text-anchor:top" coordsize="43840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" path="m,l4383847,r,9525l,9525,,xe" fillcolor="black" stroked="f">
                  <v:path arrowok="t"/>
                </v:shape>
                <v:shapetype id="_x0000_t202" coordsize="21600,21600" o:spt="202" path="m,l,21600r21600,l21600,xe">
                  <v:stroke joinstyle="miter"/>
                  <v:path gradientshapeok="t" o:connecttype="rect"/>
                </v:shapetype>
                <v:shape id="Textbox 18" o:spid="_x0000_s1029" type="#_x0000_t202" style="position:absolute;left:34190;top:5944;width:2913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115865EB" w14:textId="77777777" w:rsidR="00375D82" w:rsidRPr="00A02BA8" w:rsidRDefault="00EB4028">
                        <w:pPr>
                          <w:spacing w:before="5"/>
                          <w:rPr>
                            <w:rFonts w:ascii="Segoe UI Black" w:hAnsi="Segoe UI Black"/>
                            <w:b/>
                            <w:sz w:val="26"/>
                          </w:rPr>
                        </w:pPr>
                        <w:r w:rsidRPr="00A02BA8">
                          <w:rPr>
                            <w:rFonts w:ascii="Segoe UI Black" w:hAnsi="Segoe UI Black"/>
                            <w:b/>
                            <w:w w:val="105"/>
                            <w:sz w:val="26"/>
                          </w:rPr>
                          <w:t>Ημέρα</w:t>
                        </w:r>
                        <w:r w:rsidRPr="00A02BA8">
                          <w:rPr>
                            <w:rFonts w:ascii="Segoe UI Black" w:hAnsi="Segoe UI Black"/>
                            <w:b/>
                            <w:spacing w:val="-8"/>
                            <w:w w:val="105"/>
                            <w:sz w:val="26"/>
                          </w:rPr>
                          <w:t xml:space="preserve"> </w:t>
                        </w:r>
                        <w:r w:rsidRPr="00A02BA8">
                          <w:rPr>
                            <w:rFonts w:ascii="Segoe UI Black" w:hAnsi="Segoe UI Black"/>
                            <w:b/>
                            <w:w w:val="105"/>
                            <w:sz w:val="26"/>
                          </w:rPr>
                          <w:t>3η:</w:t>
                        </w:r>
                        <w:r w:rsidRPr="00A02BA8">
                          <w:rPr>
                            <w:rFonts w:ascii="Segoe UI Black" w:hAnsi="Segoe UI Black"/>
                            <w:b/>
                            <w:spacing w:val="-8"/>
                            <w:w w:val="105"/>
                            <w:sz w:val="26"/>
                          </w:rPr>
                          <w:t xml:space="preserve"> </w:t>
                        </w:r>
                        <w:r w:rsidRPr="00A02BA8">
                          <w:rPr>
                            <w:rFonts w:ascii="Segoe UI Black" w:hAnsi="Segoe UI Black"/>
                            <w:b/>
                            <w:spacing w:val="-5"/>
                            <w:w w:val="105"/>
                            <w:sz w:val="26"/>
                          </w:rPr>
                          <w:t>Ίκα</w:t>
                        </w:r>
                      </w:p>
                    </w:txbxContent>
                  </v:textbox>
                </v:shape>
                <v:shape id="Textbox 19" o:spid="_x0000_s1030" type="#_x0000_t202" style="position:absolute;left:34190;top:10722;width:37547;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3F08983" w14:textId="77777777" w:rsidR="00375D82" w:rsidRPr="00C25F39" w:rsidRDefault="00EB4028" w:rsidP="00C25F39">
                        <w:pPr>
                          <w:spacing w:before="5" w:line="283" w:lineRule="auto"/>
                          <w:ind w:right="18"/>
                          <w:jc w:val="both"/>
                        </w:pPr>
                        <w:r w:rsidRPr="00C25F39">
                          <w:rPr>
                            <w:w w:val="115"/>
                          </w:rPr>
                          <w:t>Πρωϊνό και ξεκινάμε την ημέρα μας με την επίσκεψη στο παρατηρητήριο των Γραμμών Νάσκα, λίγο πιο έξω από την Ίκα. Από εκεί θα έχουμε</w:t>
                        </w:r>
                        <w:r w:rsidRPr="00C25F39">
                          <w:rPr>
                            <w:spacing w:val="31"/>
                            <w:w w:val="115"/>
                          </w:rPr>
                          <w:t xml:space="preserve"> </w:t>
                        </w:r>
                        <w:r w:rsidRPr="00C25F39">
                          <w:rPr>
                            <w:w w:val="115"/>
                          </w:rPr>
                          <w:t>την</w:t>
                        </w:r>
                        <w:r w:rsidRPr="00C25F39">
                          <w:rPr>
                            <w:spacing w:val="32"/>
                            <w:w w:val="115"/>
                          </w:rPr>
                          <w:t xml:space="preserve"> </w:t>
                        </w:r>
                        <w:r w:rsidRPr="00C25F39">
                          <w:rPr>
                            <w:w w:val="115"/>
                          </w:rPr>
                          <w:t>ευκαιρία</w:t>
                        </w:r>
                        <w:r w:rsidRPr="00C25F39">
                          <w:rPr>
                            <w:spacing w:val="32"/>
                            <w:w w:val="115"/>
                          </w:rPr>
                          <w:t xml:space="preserve"> </w:t>
                        </w:r>
                        <w:r w:rsidRPr="00C25F39">
                          <w:rPr>
                            <w:w w:val="115"/>
                          </w:rPr>
                          <w:t>να</w:t>
                        </w:r>
                        <w:r w:rsidRPr="00C25F39">
                          <w:rPr>
                            <w:spacing w:val="31"/>
                            <w:w w:val="115"/>
                          </w:rPr>
                          <w:t xml:space="preserve"> </w:t>
                        </w:r>
                        <w:r w:rsidRPr="00C25F39">
                          <w:rPr>
                            <w:w w:val="115"/>
                          </w:rPr>
                          <w:t>δούμε</w:t>
                        </w:r>
                        <w:r w:rsidRPr="00C25F39">
                          <w:rPr>
                            <w:spacing w:val="32"/>
                            <w:w w:val="115"/>
                          </w:rPr>
                          <w:t xml:space="preserve"> </w:t>
                        </w:r>
                        <w:r w:rsidRPr="00C25F39">
                          <w:rPr>
                            <w:w w:val="115"/>
                          </w:rPr>
                          <w:t>από</w:t>
                        </w:r>
                        <w:r w:rsidRPr="00C25F39">
                          <w:rPr>
                            <w:spacing w:val="32"/>
                            <w:w w:val="115"/>
                          </w:rPr>
                          <w:t xml:space="preserve"> </w:t>
                        </w:r>
                        <w:r w:rsidRPr="00C25F39">
                          <w:rPr>
                            <w:w w:val="115"/>
                          </w:rPr>
                          <w:t>ψηλά</w:t>
                        </w:r>
                        <w:r w:rsidRPr="00C25F39">
                          <w:rPr>
                            <w:spacing w:val="31"/>
                            <w:w w:val="115"/>
                          </w:rPr>
                          <w:t xml:space="preserve"> </w:t>
                        </w:r>
                        <w:r w:rsidRPr="00C25F39">
                          <w:rPr>
                            <w:spacing w:val="-4"/>
                            <w:w w:val="115"/>
                          </w:rPr>
                          <w:t>τους</w:t>
                        </w:r>
                        <w:r w:rsidR="00C25F39" w:rsidRPr="00C25F39">
                          <w:rPr>
                            <w:spacing w:val="-4"/>
                            <w:w w:val="115"/>
                          </w:rPr>
                          <w:t xml:space="preserve"> </w:t>
                        </w:r>
                        <w:r w:rsidRPr="00C25F39">
                          <w:rPr>
                            <w:w w:val="115"/>
                          </w:rPr>
                          <w:t>«εξωγήινους», σύμφωνα με κάποιους, γεωγλυ</w:t>
                        </w:r>
                        <w:r w:rsidRPr="00C25F39">
                          <w:rPr>
                            <w:spacing w:val="-2"/>
                            <w:w w:val="115"/>
                          </w:rPr>
                          <w:t>φικούς</w:t>
                        </w:r>
                        <w:r w:rsidRPr="00C25F39">
                          <w:rPr>
                            <w:spacing w:val="-18"/>
                            <w:w w:val="115"/>
                          </w:rPr>
                          <w:t xml:space="preserve"> </w:t>
                        </w:r>
                        <w:r w:rsidRPr="00C25F39">
                          <w:rPr>
                            <w:spacing w:val="-2"/>
                            <w:w w:val="115"/>
                          </w:rPr>
                          <w:t>σχημα</w:t>
                        </w:r>
                        <w:r w:rsidR="00C25F39" w:rsidRPr="00C25F39">
                          <w:rPr>
                            <w:spacing w:val="-2"/>
                            <w:w w:val="115"/>
                          </w:rPr>
                          <w:t>-</w:t>
                        </w:r>
                        <w:r w:rsidRPr="00C25F39">
                          <w:rPr>
                            <w:spacing w:val="-2"/>
                            <w:w w:val="115"/>
                          </w:rPr>
                          <w:t>τισμούς</w:t>
                        </w:r>
                        <w:r w:rsidRPr="00C25F39">
                          <w:rPr>
                            <w:spacing w:val="-17"/>
                            <w:w w:val="115"/>
                          </w:rPr>
                          <w:t xml:space="preserve"> </w:t>
                        </w:r>
                        <w:r w:rsidRPr="00C25F39">
                          <w:rPr>
                            <w:spacing w:val="-2"/>
                            <w:w w:val="115"/>
                          </w:rPr>
                          <w:t>που</w:t>
                        </w:r>
                        <w:r w:rsidRPr="00C25F39">
                          <w:rPr>
                            <w:spacing w:val="-18"/>
                            <w:w w:val="115"/>
                          </w:rPr>
                          <w:t xml:space="preserve"> </w:t>
                        </w:r>
                        <w:r w:rsidRPr="00C25F39">
                          <w:rPr>
                            <w:spacing w:val="-2"/>
                            <w:w w:val="115"/>
                          </w:rPr>
                          <w:t>απεικονίζουν</w:t>
                        </w:r>
                        <w:r w:rsidRPr="00C25F39">
                          <w:rPr>
                            <w:spacing w:val="-17"/>
                            <w:w w:val="115"/>
                          </w:rPr>
                          <w:t xml:space="preserve"> </w:t>
                        </w:r>
                        <w:r w:rsidRPr="00C25F39">
                          <w:rPr>
                            <w:spacing w:val="-2"/>
                            <w:w w:val="115"/>
                          </w:rPr>
                          <w:t>διάφορα</w:t>
                        </w:r>
                        <w:r w:rsidR="00C25F39" w:rsidRPr="00C25F39">
                          <w:rPr>
                            <w:spacing w:val="-2"/>
                            <w:w w:val="115"/>
                          </w:rPr>
                          <w:t xml:space="preserve"> </w:t>
                        </w:r>
                        <w:r w:rsidRPr="00C25F39">
                          <w:rPr>
                            <w:spacing w:val="-4"/>
                            <w:w w:val="115"/>
                          </w:rPr>
                          <w:t>ζώα</w:t>
                        </w:r>
                        <w:r w:rsidRPr="00C25F39">
                          <w:rPr>
                            <w:spacing w:val="-22"/>
                            <w:w w:val="115"/>
                          </w:rPr>
                          <w:t xml:space="preserve"> </w:t>
                        </w:r>
                        <w:r w:rsidRPr="00C25F39">
                          <w:rPr>
                            <w:spacing w:val="-4"/>
                            <w:w w:val="115"/>
                          </w:rPr>
                          <w:t>και</w:t>
                        </w:r>
                        <w:r w:rsidRPr="00C25F39">
                          <w:rPr>
                            <w:spacing w:val="-22"/>
                            <w:w w:val="115"/>
                          </w:rPr>
                          <w:t xml:space="preserve"> </w:t>
                        </w:r>
                        <w:r w:rsidRPr="00C25F39">
                          <w:rPr>
                            <w:spacing w:val="-4"/>
                            <w:w w:val="115"/>
                          </w:rPr>
                          <w:t>άλλες</w:t>
                        </w:r>
                        <w:r w:rsidRPr="00C25F39">
                          <w:rPr>
                            <w:spacing w:val="-22"/>
                            <w:w w:val="115"/>
                          </w:rPr>
                          <w:t xml:space="preserve"> </w:t>
                        </w:r>
                        <w:r w:rsidRPr="00C25F39">
                          <w:rPr>
                            <w:spacing w:val="-4"/>
                            <w:w w:val="115"/>
                          </w:rPr>
                          <w:t>φιγούρες</w:t>
                        </w:r>
                        <w:r w:rsidRPr="00C25F39">
                          <w:rPr>
                            <w:spacing w:val="-22"/>
                            <w:w w:val="115"/>
                          </w:rPr>
                          <w:t xml:space="preserve"> </w:t>
                        </w:r>
                        <w:r w:rsidRPr="00C25F39">
                          <w:rPr>
                            <w:spacing w:val="-4"/>
                            <w:w w:val="115"/>
                          </w:rPr>
                          <w:t>σκαλισμένα</w:t>
                        </w:r>
                        <w:r w:rsidRPr="00C25F39">
                          <w:rPr>
                            <w:spacing w:val="-22"/>
                            <w:w w:val="115"/>
                          </w:rPr>
                          <w:t xml:space="preserve"> </w:t>
                        </w:r>
                        <w:r w:rsidRPr="00C25F39">
                          <w:rPr>
                            <w:spacing w:val="-4"/>
                            <w:w w:val="115"/>
                          </w:rPr>
                          <w:t>στην</w:t>
                        </w:r>
                        <w:r w:rsidRPr="00C25F39">
                          <w:rPr>
                            <w:spacing w:val="-22"/>
                            <w:w w:val="115"/>
                          </w:rPr>
                          <w:t xml:space="preserve"> </w:t>
                        </w:r>
                        <w:r w:rsidRPr="00C25F39">
                          <w:rPr>
                            <w:spacing w:val="-4"/>
                            <w:w w:val="115"/>
                          </w:rPr>
                          <w:t>έρημο!</w:t>
                        </w:r>
                      </w:p>
                    </w:txbxContent>
                  </v:textbox>
                </v:shape>
                <w10:wrap anchorx="page"/>
              </v:group>
            </w:pict>
          </mc:Fallback>
        </mc:AlternateContent>
      </w:r>
    </w:p>
    <w:p w14:paraId="5CEFD556" w14:textId="77777777" w:rsidR="00375D82" w:rsidRDefault="00375D82">
      <w:pPr>
        <w:pStyle w:val="a3"/>
      </w:pPr>
    </w:p>
    <w:p w14:paraId="77D81D54" w14:textId="77777777" w:rsidR="00375D82" w:rsidRDefault="00375D82">
      <w:pPr>
        <w:pStyle w:val="a3"/>
      </w:pPr>
    </w:p>
    <w:p w14:paraId="38EA1E98" w14:textId="77777777" w:rsidR="00375D82" w:rsidRDefault="00375D82">
      <w:pPr>
        <w:pStyle w:val="a3"/>
      </w:pPr>
    </w:p>
    <w:p w14:paraId="08A48976" w14:textId="77777777" w:rsidR="00375D82" w:rsidRDefault="00375D82">
      <w:pPr>
        <w:pStyle w:val="a3"/>
      </w:pPr>
    </w:p>
    <w:p w14:paraId="2B3A17FC" w14:textId="77777777" w:rsidR="00375D82" w:rsidRDefault="00375D82">
      <w:pPr>
        <w:pStyle w:val="a3"/>
      </w:pPr>
    </w:p>
    <w:p w14:paraId="6EB6E726" w14:textId="77777777" w:rsidR="00375D82" w:rsidRDefault="00375D82">
      <w:pPr>
        <w:pStyle w:val="a3"/>
      </w:pPr>
    </w:p>
    <w:p w14:paraId="79CE9D61" w14:textId="77777777" w:rsidR="00375D82" w:rsidRDefault="00375D82">
      <w:pPr>
        <w:pStyle w:val="a3"/>
      </w:pPr>
    </w:p>
    <w:p w14:paraId="067886C1" w14:textId="77777777" w:rsidR="00375D82" w:rsidRDefault="00375D82">
      <w:pPr>
        <w:pStyle w:val="a3"/>
      </w:pPr>
    </w:p>
    <w:p w14:paraId="58D65EF9" w14:textId="77777777" w:rsidR="00375D82" w:rsidRDefault="00375D82">
      <w:pPr>
        <w:pStyle w:val="a3"/>
      </w:pPr>
    </w:p>
    <w:p w14:paraId="33064D86" w14:textId="77777777" w:rsidR="00375D82" w:rsidRDefault="00375D82">
      <w:pPr>
        <w:pStyle w:val="a3"/>
      </w:pPr>
    </w:p>
    <w:p w14:paraId="13D8EA12" w14:textId="77777777" w:rsidR="00375D82" w:rsidRDefault="00375D82">
      <w:pPr>
        <w:pStyle w:val="a3"/>
      </w:pPr>
    </w:p>
    <w:p w14:paraId="03986698" w14:textId="77777777" w:rsidR="00375D82" w:rsidRDefault="00375D82">
      <w:pPr>
        <w:pStyle w:val="a3"/>
      </w:pPr>
    </w:p>
    <w:p w14:paraId="08A49596" w14:textId="77777777" w:rsidR="00375D82" w:rsidRDefault="00375D82">
      <w:pPr>
        <w:pStyle w:val="a3"/>
      </w:pPr>
    </w:p>
    <w:p w14:paraId="2D0B5018" w14:textId="77777777" w:rsidR="00375D82" w:rsidRDefault="00375D82">
      <w:pPr>
        <w:pStyle w:val="a3"/>
      </w:pPr>
    </w:p>
    <w:p w14:paraId="260C6FD4" w14:textId="3FA562B8" w:rsidR="00375D82" w:rsidRDefault="00EE6FE2">
      <w:pPr>
        <w:pStyle w:val="a3"/>
        <w:spacing w:before="232"/>
      </w:pPr>
      <w:r>
        <w:rPr>
          <w:noProof/>
        </w:rPr>
        <mc:AlternateContent>
          <mc:Choice Requires="wpg">
            <w:drawing>
              <wp:anchor distT="0" distB="0" distL="0" distR="0" simplePos="0" relativeHeight="251662848" behindDoc="1" locked="0" layoutInCell="1" allowOverlap="1" wp14:anchorId="260BFF38" wp14:editId="27854B45">
                <wp:simplePos x="0" y="0"/>
                <wp:positionH relativeFrom="page">
                  <wp:posOffset>0</wp:posOffset>
                </wp:positionH>
                <wp:positionV relativeFrom="paragraph">
                  <wp:posOffset>327660</wp:posOffset>
                </wp:positionV>
                <wp:extent cx="7562850" cy="46863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686300"/>
                          <a:chOff x="0" y="0"/>
                          <a:chExt cx="7562848" cy="4686297"/>
                        </a:xfrm>
                      </wpg:grpSpPr>
                      <pic:pic xmlns:pic="http://schemas.openxmlformats.org/drawingml/2006/picture">
                        <pic:nvPicPr>
                          <pic:cNvPr id="13" name="Image 13"/>
                          <pic:cNvPicPr/>
                        </pic:nvPicPr>
                        <pic:blipFill>
                          <a:blip r:embed="rId17" cstate="email"/>
                          <a:stretch>
                            <a:fillRect/>
                          </a:stretch>
                        </pic:blipFill>
                        <pic:spPr>
                          <a:xfrm>
                            <a:off x="4297496" y="0"/>
                            <a:ext cx="3265352" cy="4686297"/>
                          </a:xfrm>
                          <a:prstGeom prst="rect">
                            <a:avLst/>
                          </a:prstGeom>
                        </pic:spPr>
                      </pic:pic>
                      <wps:wsp>
                        <wps:cNvPr id="14" name="Graphic 14"/>
                        <wps:cNvSpPr/>
                        <wps:spPr>
                          <a:xfrm>
                            <a:off x="0" y="2795993"/>
                            <a:ext cx="4297680" cy="9525"/>
                          </a:xfrm>
                          <a:custGeom>
                            <a:avLst/>
                            <a:gdLst/>
                            <a:ahLst/>
                            <a:cxnLst/>
                            <a:rect l="l" t="t" r="r" b="b"/>
                            <a:pathLst>
                              <a:path w="4297680" h="9525">
                                <a:moveTo>
                                  <a:pt x="0" y="9525"/>
                                </a:moveTo>
                                <a:lnTo>
                                  <a:pt x="0" y="0"/>
                                </a:lnTo>
                                <a:lnTo>
                                  <a:pt x="4297508" y="0"/>
                                </a:lnTo>
                                <a:lnTo>
                                  <a:pt x="4297508" y="9525"/>
                                </a:lnTo>
                                <a:lnTo>
                                  <a:pt x="0" y="9525"/>
                                </a:lnTo>
                                <a:close/>
                              </a:path>
                            </a:pathLst>
                          </a:custGeom>
                          <a:solidFill>
                            <a:srgbClr val="00000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4E0458" id="Group 12" o:spid="_x0000_s1026" style="position:absolute;margin-left:0;margin-top:25.8pt;width:595.5pt;height:369pt;z-index:-251653632;mso-wrap-distance-left:0;mso-wrap-distance-right:0;mso-position-horizontal-relative:page" coordsize="75628,46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">
                <v:shape id="Image 13" o:spid="_x0000_s1027" type="#_x0000_t75" style="position:absolute;left:42974;width:32654;height:4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">
                  <v:imagedata r:id="rId18" o:title=""/>
                </v:shape>
                <v:shape id="Graphic 14" o:spid="_x0000_s1028" style="position:absolute;top:27959;width:42976;height:96;visibility:visible;mso-wrap-style:square;v-text-anchor:top" coordsize="42976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" path="m,9525l,,4297508,r,9525l,9525xe" fillcolor="black" stroked="f">
                  <v:path arrowok="t"/>
                </v:shape>
                <w10:wrap anchorx="page"/>
              </v:group>
            </w:pict>
          </mc:Fallback>
        </mc:AlternateContent>
      </w:r>
    </w:p>
    <w:p w14:paraId="462AD9F4" w14:textId="32B38D83" w:rsidR="00375D82" w:rsidRDefault="00EB4028">
      <w:pPr>
        <w:pStyle w:val="a3"/>
        <w:spacing w:line="283" w:lineRule="auto"/>
        <w:ind w:left="653" w:right="5637"/>
        <w:jc w:val="both"/>
      </w:pPr>
      <w:r w:rsidRPr="00C25F39">
        <w:rPr>
          <w:w w:val="120"/>
          <w:sz w:val="22"/>
          <w:szCs w:val="22"/>
        </w:rPr>
        <w:t xml:space="preserve">Στη συνέχεια θα επιστρέψουμε στην όαση Ίκα όπου θα κάνουμε μια περιπετειώδη ξενάγηση με τα λεγόμενα “buggies”, ειδικά τζιπάκια ιδανικά για το τοπίο της ερήμου και θα </w:t>
      </w:r>
      <w:r w:rsidR="00EE6FE2">
        <w:rPr>
          <w:w w:val="120"/>
          <w:sz w:val="22"/>
          <w:szCs w:val="22"/>
        </w:rPr>
        <w:t>επιδοθούμε σε</w:t>
      </w:r>
      <w:r w:rsidRPr="00C25F39">
        <w:rPr>
          <w:w w:val="120"/>
          <w:sz w:val="22"/>
          <w:szCs w:val="22"/>
        </w:rPr>
        <w:t xml:space="preserve"> </w:t>
      </w:r>
      <w:proofErr w:type="spellStart"/>
      <w:r w:rsidRPr="00C25F39">
        <w:rPr>
          <w:w w:val="120"/>
          <w:sz w:val="22"/>
          <w:szCs w:val="22"/>
        </w:rPr>
        <w:t>sandboarding</w:t>
      </w:r>
      <w:proofErr w:type="spellEnd"/>
      <w:r w:rsidRPr="00C25F39">
        <w:rPr>
          <w:w w:val="120"/>
          <w:sz w:val="22"/>
          <w:szCs w:val="22"/>
        </w:rPr>
        <w:t xml:space="preserve">. Εάν δεν είστε και πολύ του αθλητισμού, μην αγχώνεστε, μπορείτε να </w:t>
      </w:r>
      <w:r w:rsidR="00EE6FE2">
        <w:rPr>
          <w:w w:val="120"/>
          <w:sz w:val="22"/>
          <w:szCs w:val="22"/>
        </w:rPr>
        <w:t xml:space="preserve">το </w:t>
      </w:r>
      <w:r w:rsidRPr="00C25F39">
        <w:rPr>
          <w:w w:val="120"/>
          <w:sz w:val="22"/>
          <w:szCs w:val="22"/>
        </w:rPr>
        <w:t xml:space="preserve">δοκιμάσετε απλά καθισμένοι πάνω στην σανίδα και να κυλίσετε στην άμμο σαν σε έλκηθρο! Τελειώνουμε την ξενάγησή μας, σκουπίζουμε την άμμο και </w:t>
      </w:r>
      <w:r w:rsidR="00EE6FE2">
        <w:rPr>
          <w:w w:val="120"/>
          <w:sz w:val="22"/>
          <w:szCs w:val="22"/>
        </w:rPr>
        <w:t xml:space="preserve">επιστροφή </w:t>
      </w:r>
      <w:r w:rsidRPr="00C25F39">
        <w:rPr>
          <w:w w:val="120"/>
          <w:sz w:val="22"/>
          <w:szCs w:val="22"/>
        </w:rPr>
        <w:t>στο ξενοδοχείο</w:t>
      </w:r>
      <w:r>
        <w:rPr>
          <w:w w:val="115"/>
        </w:rPr>
        <w:t>.</w:t>
      </w:r>
    </w:p>
    <w:p w14:paraId="74F8397C" w14:textId="77777777" w:rsidR="00375D82" w:rsidRDefault="00375D82">
      <w:pPr>
        <w:pStyle w:val="a3"/>
        <w:spacing w:before="242"/>
        <w:rPr>
          <w:sz w:val="26"/>
        </w:rPr>
      </w:pPr>
    </w:p>
    <w:p w14:paraId="71C22DB3" w14:textId="77777777" w:rsidR="00375D82" w:rsidRPr="00A02BA8" w:rsidRDefault="00EB4028">
      <w:pPr>
        <w:pStyle w:val="1"/>
        <w:ind w:left="653"/>
        <w:rPr>
          <w:rFonts w:ascii="Segoe UI Black" w:hAnsi="Segoe UI Black"/>
          <w:w w:val="105"/>
        </w:rPr>
      </w:pPr>
      <w:r w:rsidRPr="00A02BA8">
        <w:rPr>
          <w:rFonts w:ascii="Segoe UI Black" w:hAnsi="Segoe UI Black"/>
          <w:w w:val="105"/>
        </w:rPr>
        <w:t>Ημέρα 4η : Ίκα – Λίμα – Κούζκο</w:t>
      </w:r>
    </w:p>
    <w:p w14:paraId="41601C58" w14:textId="77777777" w:rsidR="00375D82" w:rsidRPr="00A02BA8" w:rsidRDefault="00375D82">
      <w:pPr>
        <w:pStyle w:val="a3"/>
        <w:rPr>
          <w:rFonts w:ascii="Segoe UI Black" w:hAnsi="Segoe UI Black"/>
          <w:b/>
          <w:bCs/>
          <w:w w:val="105"/>
          <w:sz w:val="26"/>
          <w:szCs w:val="26"/>
        </w:rPr>
      </w:pPr>
    </w:p>
    <w:p w14:paraId="1F2C409A" w14:textId="77777777" w:rsidR="00375D82" w:rsidRDefault="00375D82">
      <w:pPr>
        <w:pStyle w:val="a3"/>
        <w:spacing w:before="99"/>
        <w:rPr>
          <w:b/>
        </w:rPr>
      </w:pPr>
    </w:p>
    <w:p w14:paraId="7FB7053F" w14:textId="52BCED1D" w:rsidR="00375D82" w:rsidRPr="00C25F39" w:rsidRDefault="00E44201">
      <w:pPr>
        <w:pStyle w:val="a3"/>
        <w:spacing w:line="283" w:lineRule="auto"/>
        <w:ind w:left="653" w:right="5637"/>
        <w:jc w:val="both"/>
        <w:rPr>
          <w:w w:val="120"/>
          <w:sz w:val="22"/>
          <w:szCs w:val="22"/>
        </w:rPr>
      </w:pPr>
      <w:r>
        <w:rPr>
          <w:w w:val="120"/>
          <w:sz w:val="22"/>
          <w:szCs w:val="22"/>
        </w:rPr>
        <w:t>Μετά</w:t>
      </w:r>
      <w:r w:rsidR="00EB4028" w:rsidRPr="00C25F39">
        <w:rPr>
          <w:w w:val="120"/>
          <w:sz w:val="22"/>
          <w:szCs w:val="22"/>
        </w:rPr>
        <w:t xml:space="preserve"> το πρωϊνό μας, επιστρέφουμε πίσω στη Λίμα. Από εκεί μεταφερόμαστε στο αεροδρόμιο για να πάρουμε την πτήση για το ιστορικό Κούζκο. Άφιξη και μεταφορά στο ξενοδοχείο για τακτοποίηση και ξεκούραση. Έχουμε ελεύθερο το υπόλοιπο της ημέρας για μια πρώτη γνωριμία με την πόλη.</w:t>
      </w:r>
    </w:p>
    <w:p w14:paraId="2B512FA9" w14:textId="77777777" w:rsidR="00375D82" w:rsidRDefault="00375D82">
      <w:pPr>
        <w:pStyle w:val="a3"/>
        <w:rPr>
          <w:sz w:val="26"/>
        </w:rPr>
      </w:pPr>
    </w:p>
    <w:p w14:paraId="649E1DEA" w14:textId="77777777" w:rsidR="00375D82" w:rsidRDefault="00375D82">
      <w:pPr>
        <w:pStyle w:val="a3"/>
        <w:spacing w:before="53"/>
        <w:rPr>
          <w:sz w:val="26"/>
        </w:rPr>
      </w:pPr>
    </w:p>
    <w:p w14:paraId="20EE8AB4" w14:textId="77777777" w:rsidR="00375D82" w:rsidRPr="00EB4028" w:rsidRDefault="00EB4028">
      <w:pPr>
        <w:pStyle w:val="1"/>
        <w:ind w:left="653"/>
        <w:rPr>
          <w:rFonts w:ascii="Segoe UI Black" w:hAnsi="Segoe UI Black"/>
          <w:w w:val="105"/>
        </w:rPr>
      </w:pPr>
      <w:r w:rsidRPr="00EB4028">
        <w:rPr>
          <w:rFonts w:ascii="Segoe UI Black" w:hAnsi="Segoe UI Black"/>
          <w:w w:val="105"/>
        </w:rPr>
        <w:t>Ημέρα 5η: Κούζκο – Ξενάγηση πόλης – Αρχαιολογικό πάρκο Σαξαχουαμάν</w:t>
      </w:r>
    </w:p>
    <w:p w14:paraId="7A4BD60E" w14:textId="4C049736" w:rsidR="00375D82" w:rsidRDefault="00EE6FE2">
      <w:pPr>
        <w:pStyle w:val="a3"/>
        <w:spacing w:before="30"/>
        <w:rPr>
          <w:b/>
          <w:sz w:val="20"/>
        </w:rPr>
      </w:pPr>
      <w:r>
        <w:rPr>
          <w:noProof/>
        </w:rPr>
        <mc:AlternateContent>
          <mc:Choice Requires="wps">
            <w:drawing>
              <wp:anchor distT="0" distB="0" distL="0" distR="0" simplePos="0" relativeHeight="251668992" behindDoc="1" locked="0" layoutInCell="1" allowOverlap="1" wp14:anchorId="354AE082" wp14:editId="514B2CDA">
                <wp:simplePos x="0" y="0"/>
                <wp:positionH relativeFrom="page">
                  <wp:posOffset>0</wp:posOffset>
                </wp:positionH>
                <wp:positionV relativeFrom="paragraph">
                  <wp:posOffset>182245</wp:posOffset>
                </wp:positionV>
                <wp:extent cx="7111365" cy="127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11365" cy="1270"/>
                        </a:xfrm>
                        <a:custGeom>
                          <a:avLst/>
                          <a:gdLst/>
                          <a:ahLst/>
                          <a:cxnLst/>
                          <a:rect l="l" t="t" r="r" b="b"/>
                          <a:pathLst>
                            <a:path w="7111365">
                              <a:moveTo>
                                <a:pt x="0" y="0"/>
                              </a:moveTo>
                              <a:lnTo>
                                <a:pt x="7110964" y="0"/>
                              </a:lnTo>
                            </a:path>
                          </a:pathLst>
                        </a:custGeom>
                        <a:ln w="9525">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05CF9E" id="Graphic 20" o:spid="_x0000_s1026" style="position:absolute;margin-left:0;margin-top:14.35pt;width:559.95pt;height:.1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1113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" path="m,l7110964,e" filled="f">
                <v:path arrowok="t"/>
                <w10:wrap type="topAndBottom" anchorx="page"/>
              </v:shape>
            </w:pict>
          </mc:Fallback>
        </mc:AlternateContent>
      </w:r>
    </w:p>
    <w:p w14:paraId="4A5FDFE8" w14:textId="77777777" w:rsidR="00375D82" w:rsidRDefault="00375D82">
      <w:pPr>
        <w:pStyle w:val="a3"/>
        <w:spacing w:before="26"/>
        <w:rPr>
          <w:b/>
        </w:rPr>
      </w:pPr>
    </w:p>
    <w:p w14:paraId="5B1D94D5" w14:textId="77777777" w:rsidR="00375D82" w:rsidRPr="00C25F39" w:rsidRDefault="00EB4028" w:rsidP="00C25F39">
      <w:pPr>
        <w:pStyle w:val="a3"/>
        <w:spacing w:line="283" w:lineRule="auto"/>
        <w:ind w:left="653" w:right="750"/>
        <w:jc w:val="both"/>
        <w:rPr>
          <w:w w:val="120"/>
          <w:sz w:val="22"/>
          <w:szCs w:val="22"/>
        </w:rPr>
      </w:pPr>
      <w:r w:rsidRPr="00C25F39">
        <w:rPr>
          <w:w w:val="120"/>
          <w:sz w:val="22"/>
          <w:szCs w:val="22"/>
        </w:rPr>
        <w:t>Σήμερα ξεκινάμε την ημέρα μας με ανάβαση στο Αρχαιολογικό Πάρκο Σαξαχουαμάν, που βρίσκεται σε υψόμετρο περίπου 3,500μ από το επίπεδο της θάλασσας, λίγο πιο έξω από την πόλη Κούζκο. Πρώτη μας στάση θα είναι στο Φρούριο Σαξαχουαμάν, ένα όμορφο μεγαλιθικό μνημείο, χτισμένο με πελώριες πέτρες που φτάνουν μέχρι και τα 4 μέτρα! Μπορεί στην αρχή να φανεί επιβλητικό, όμως θα ανακαλύψουμε πως η ηρεμία που εμπνέει με την ομορφιά του είναι μοναδική!</w:t>
      </w:r>
    </w:p>
    <w:p w14:paraId="18E38925" w14:textId="77777777" w:rsidR="00375D82" w:rsidRDefault="00375D82">
      <w:pPr>
        <w:spacing w:line="283" w:lineRule="auto"/>
        <w:jc w:val="both"/>
        <w:sectPr w:rsidR="00375D82">
          <w:pgSz w:w="11910" w:h="16850"/>
          <w:pgMar w:top="0" w:right="0" w:bottom="280" w:left="0" w:header="720" w:footer="720" w:gutter="0"/>
          <w:cols w:space="720"/>
        </w:sectPr>
      </w:pPr>
    </w:p>
    <w:p w14:paraId="6C111B24" w14:textId="77777777" w:rsidR="00375D82" w:rsidRPr="00C25F39" w:rsidRDefault="00EB4028">
      <w:pPr>
        <w:pStyle w:val="a3"/>
        <w:spacing w:before="95" w:line="283" w:lineRule="auto"/>
        <w:ind w:left="712" w:right="709"/>
        <w:jc w:val="both"/>
        <w:rPr>
          <w:w w:val="120"/>
          <w:sz w:val="22"/>
          <w:szCs w:val="22"/>
        </w:rPr>
      </w:pPr>
      <w:r w:rsidRPr="00C25F39">
        <w:rPr>
          <w:w w:val="120"/>
          <w:sz w:val="22"/>
          <w:szCs w:val="22"/>
        </w:rPr>
        <w:lastRenderedPageBreak/>
        <w:t>Στη συνέχεια, θα κατευθυνθούμε προς το Κένκο (λαβύρινθος), μια τοποθεσία ανεκτίμητης θρησκευτικής αξίας του πολιτισμού των Ίνκας. Προχωρώντας θα περάσουμε από το οχυρό Πούκα Πουκάρα, από το οποίο θα απολαύσουμε μια πανοραμική θέα της πόλης.</w:t>
      </w:r>
    </w:p>
    <w:p w14:paraId="674B37F3" w14:textId="77777777" w:rsidR="00375D82" w:rsidRPr="00C25F39" w:rsidRDefault="00375D82">
      <w:pPr>
        <w:pStyle w:val="a3"/>
        <w:spacing w:before="55"/>
        <w:rPr>
          <w:w w:val="120"/>
          <w:sz w:val="22"/>
          <w:szCs w:val="22"/>
        </w:rPr>
      </w:pPr>
    </w:p>
    <w:p w14:paraId="4BAE597E" w14:textId="1A737A3E" w:rsidR="00375D82" w:rsidRPr="00C25F39" w:rsidRDefault="00EE6FE2">
      <w:pPr>
        <w:pStyle w:val="a3"/>
        <w:spacing w:before="1" w:line="283" w:lineRule="auto"/>
        <w:ind w:left="712" w:right="709"/>
        <w:jc w:val="both"/>
        <w:rPr>
          <w:w w:val="120"/>
          <w:sz w:val="22"/>
          <w:szCs w:val="22"/>
        </w:rPr>
      </w:pPr>
      <w:r>
        <w:rPr>
          <w:noProof/>
        </w:rPr>
        <w:drawing>
          <wp:anchor distT="0" distB="0" distL="0" distR="0" simplePos="0" relativeHeight="251652608" behindDoc="0" locked="0" layoutInCell="1" allowOverlap="1" wp14:anchorId="1493BAEA" wp14:editId="110F7E78">
            <wp:simplePos x="0" y="0"/>
            <wp:positionH relativeFrom="page">
              <wp:posOffset>0</wp:posOffset>
            </wp:positionH>
            <wp:positionV relativeFrom="paragraph">
              <wp:posOffset>2000885</wp:posOffset>
            </wp:positionV>
            <wp:extent cx="7562850" cy="3714750"/>
            <wp:effectExtent l="0" t="0" r="0" b="0"/>
            <wp:wrapNone/>
            <wp:docPr id="27"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2850"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C25F39">
        <w:rPr>
          <w:w w:val="120"/>
          <w:sz w:val="22"/>
          <w:szCs w:val="22"/>
        </w:rPr>
        <w:t>Ύστερα, θα επισκεφτούμε τον αρχαίο ναό αφιερωμένο στον θεό Πούμα για να θαυμάσουμε τους λαξευμένους μέσα στην πέτρα βωμούς, όπου γίνονταν οι θυσίες και το Τομποματσάι, τις ιερές πηγές ζωής και υγείας των Ίνκα το οποίο αποτελούσε και τόπο προσκύνησης. Η πορεία μας συνεχίζεται με την επίσκεψη στην Κορικάντσα, τον σημαντικότερο αρχαίο ναό του Κούσκο. Ήταν αφιερωμένος στον θεό Ήλιο και σύμφωνα με τον μύθο, ο ναός ήταν τόσο καλυμμένος με χρυσάφι, όπου άφησε τους Ισπανούς κονκισταδόρες άφωνους! Σήμερα βέβαια, δεν υπάρχει ούτε ίχνος αυτού του χρυσαφιού, καθώς επάνω στον ναό αυτό χτίστηκε ένα μοναστήρι του Τάγματος του Άγιου Δομίνικου το 1538.</w:t>
      </w:r>
    </w:p>
    <w:p w14:paraId="7AAC060B" w14:textId="77777777" w:rsidR="00375D82" w:rsidRDefault="00375D82">
      <w:pPr>
        <w:pStyle w:val="a3"/>
      </w:pPr>
    </w:p>
    <w:p w14:paraId="3470DAF1" w14:textId="77777777" w:rsidR="00375D82" w:rsidRDefault="00375D82">
      <w:pPr>
        <w:pStyle w:val="a3"/>
      </w:pPr>
    </w:p>
    <w:p w14:paraId="688C2EA2" w14:textId="77777777" w:rsidR="00375D82" w:rsidRDefault="00375D82">
      <w:pPr>
        <w:pStyle w:val="a3"/>
      </w:pPr>
    </w:p>
    <w:p w14:paraId="64E5E9F2" w14:textId="77777777" w:rsidR="00375D82" w:rsidRDefault="00375D82">
      <w:pPr>
        <w:pStyle w:val="a3"/>
      </w:pPr>
    </w:p>
    <w:p w14:paraId="634CD4BC" w14:textId="77777777" w:rsidR="00375D82" w:rsidRDefault="00375D82">
      <w:pPr>
        <w:pStyle w:val="a3"/>
      </w:pPr>
    </w:p>
    <w:p w14:paraId="158A18C0" w14:textId="77777777" w:rsidR="00375D82" w:rsidRDefault="00375D82">
      <w:pPr>
        <w:pStyle w:val="a3"/>
      </w:pPr>
    </w:p>
    <w:p w14:paraId="6DE4392A" w14:textId="77777777" w:rsidR="00375D82" w:rsidRDefault="00375D82">
      <w:pPr>
        <w:pStyle w:val="a3"/>
      </w:pPr>
    </w:p>
    <w:p w14:paraId="67720208" w14:textId="77777777" w:rsidR="00375D82" w:rsidRDefault="00375D82">
      <w:pPr>
        <w:pStyle w:val="a3"/>
      </w:pPr>
    </w:p>
    <w:p w14:paraId="1BC4DDD3" w14:textId="77777777" w:rsidR="00375D82" w:rsidRDefault="00375D82">
      <w:pPr>
        <w:pStyle w:val="a3"/>
      </w:pPr>
    </w:p>
    <w:p w14:paraId="6A7EB739" w14:textId="77777777" w:rsidR="00375D82" w:rsidRDefault="00375D82">
      <w:pPr>
        <w:pStyle w:val="a3"/>
      </w:pPr>
    </w:p>
    <w:p w14:paraId="1A48022A" w14:textId="77777777" w:rsidR="00375D82" w:rsidRDefault="00375D82">
      <w:pPr>
        <w:pStyle w:val="a3"/>
      </w:pPr>
    </w:p>
    <w:p w14:paraId="5787D3C8" w14:textId="77777777" w:rsidR="00375D82" w:rsidRDefault="00375D82">
      <w:pPr>
        <w:pStyle w:val="a3"/>
      </w:pPr>
    </w:p>
    <w:p w14:paraId="10D48749" w14:textId="77777777" w:rsidR="00375D82" w:rsidRDefault="00375D82">
      <w:pPr>
        <w:pStyle w:val="a3"/>
      </w:pPr>
    </w:p>
    <w:p w14:paraId="4456B703" w14:textId="77777777" w:rsidR="00375D82" w:rsidRDefault="00375D82">
      <w:pPr>
        <w:pStyle w:val="a3"/>
      </w:pPr>
    </w:p>
    <w:p w14:paraId="4DB7D078" w14:textId="77777777" w:rsidR="00375D82" w:rsidRDefault="00375D82">
      <w:pPr>
        <w:pStyle w:val="a3"/>
      </w:pPr>
    </w:p>
    <w:p w14:paraId="1FC57864" w14:textId="77777777" w:rsidR="00375D82" w:rsidRDefault="00375D82">
      <w:pPr>
        <w:pStyle w:val="a3"/>
      </w:pPr>
    </w:p>
    <w:p w14:paraId="75A86446" w14:textId="77777777" w:rsidR="00375D82" w:rsidRDefault="00375D82">
      <w:pPr>
        <w:pStyle w:val="a3"/>
      </w:pPr>
    </w:p>
    <w:p w14:paraId="581BCA5D" w14:textId="77777777" w:rsidR="00375D82" w:rsidRDefault="00375D82">
      <w:pPr>
        <w:pStyle w:val="a3"/>
      </w:pPr>
    </w:p>
    <w:p w14:paraId="3D2F3238" w14:textId="77777777" w:rsidR="00375D82" w:rsidRDefault="00375D82">
      <w:pPr>
        <w:pStyle w:val="a3"/>
      </w:pPr>
    </w:p>
    <w:p w14:paraId="56A65F6A" w14:textId="77777777" w:rsidR="00375D82" w:rsidRDefault="00375D82">
      <w:pPr>
        <w:pStyle w:val="a3"/>
      </w:pPr>
    </w:p>
    <w:p w14:paraId="47A753E1" w14:textId="77777777" w:rsidR="00375D82" w:rsidRDefault="00375D82">
      <w:pPr>
        <w:pStyle w:val="a3"/>
      </w:pPr>
    </w:p>
    <w:p w14:paraId="7949A791" w14:textId="77777777" w:rsidR="00375D82" w:rsidRDefault="00375D82">
      <w:pPr>
        <w:pStyle w:val="a3"/>
      </w:pPr>
    </w:p>
    <w:p w14:paraId="19AE54CC" w14:textId="77777777" w:rsidR="00375D82" w:rsidRDefault="00375D82">
      <w:pPr>
        <w:pStyle w:val="a3"/>
        <w:spacing w:before="141"/>
      </w:pPr>
    </w:p>
    <w:p w14:paraId="4FF7D7F8" w14:textId="2F1B4E18" w:rsidR="00375D82" w:rsidRPr="00C25F39" w:rsidRDefault="00EB4028" w:rsidP="00C25F39">
      <w:pPr>
        <w:pStyle w:val="a3"/>
        <w:spacing w:before="95" w:line="283" w:lineRule="auto"/>
        <w:ind w:left="712" w:right="709"/>
        <w:jc w:val="both"/>
        <w:rPr>
          <w:w w:val="120"/>
          <w:sz w:val="22"/>
          <w:szCs w:val="22"/>
        </w:rPr>
      </w:pPr>
      <w:r w:rsidRPr="00C25F39">
        <w:rPr>
          <w:w w:val="120"/>
          <w:sz w:val="22"/>
          <w:szCs w:val="22"/>
        </w:rPr>
        <w:t xml:space="preserve">Τέλος, η ξενάγησή μας καταλήγει πίσω στην πόλη Κούζκο, την πρωτεύουσα της αυτοκρατορίας των Ίνκας. Η ιστορία της είναι αρκετά πλούσια και αυτό φαίνεται καθαρά ακόμα και στην αρχιτεκτονική της. Οι αρχαίοι ναοί αντικαταστάθηκαν από Χριστιανικές εκκλησίες και μοναστήρια και τα παλάτια από ισπανικές επαύλεις. Θα περάσουμε από την Πλατεία των όπλων, από την οποία γεννήθηκε στην ουσία η αυτοκρατορία των Ίνκας και στην συνέχεια χρησιμοποιήθηκε ως κέντρο της νέας αποικιακής πια πόλης Κούζκο. </w:t>
      </w:r>
      <w:r w:rsidR="00232968">
        <w:rPr>
          <w:w w:val="120"/>
          <w:sz w:val="22"/>
          <w:szCs w:val="22"/>
        </w:rPr>
        <w:t xml:space="preserve">Αξίζει </w:t>
      </w:r>
      <w:r w:rsidRPr="00C25F39">
        <w:rPr>
          <w:w w:val="120"/>
          <w:sz w:val="22"/>
          <w:szCs w:val="22"/>
        </w:rPr>
        <w:t xml:space="preserve"> να επισκεφτούμε </w:t>
      </w:r>
      <w:r w:rsidR="00232968">
        <w:rPr>
          <w:w w:val="120"/>
          <w:sz w:val="22"/>
          <w:szCs w:val="22"/>
        </w:rPr>
        <w:t>τ</w:t>
      </w:r>
      <w:r w:rsidRPr="00C25F39">
        <w:rPr>
          <w:w w:val="120"/>
          <w:sz w:val="22"/>
          <w:szCs w:val="22"/>
        </w:rPr>
        <w:t>ο</w:t>
      </w:r>
      <w:r w:rsidR="00232968">
        <w:rPr>
          <w:w w:val="120"/>
          <w:sz w:val="22"/>
          <w:szCs w:val="22"/>
        </w:rPr>
        <w:t>ν</w:t>
      </w:r>
      <w:r w:rsidRPr="00C25F39">
        <w:rPr>
          <w:w w:val="120"/>
          <w:sz w:val="22"/>
          <w:szCs w:val="22"/>
        </w:rPr>
        <w:t xml:space="preserve"> Καθεδρικό Ναό, μέσα στον οποίο φυλάσσονται ανεκτίμητα έργα τέχνης, πίνακες και ο σταυρός που έφτασε στην πόλη μαζί με τους πρώτους αποικιοκράτες. Επιστροφή στο ξενοδοχείο και έχουμε ελεύθερο το υπόλοιπο της ημέρας για να απολαύσουμε την πόλη και την ομορφιά των Περουβιανών Άνδεων.</w:t>
      </w:r>
    </w:p>
    <w:p w14:paraId="72253855" w14:textId="77777777" w:rsidR="00375D82" w:rsidRDefault="00375D82">
      <w:pPr>
        <w:spacing w:line="283" w:lineRule="auto"/>
        <w:jc w:val="both"/>
        <w:sectPr w:rsidR="00375D82">
          <w:pgSz w:w="11910" w:h="16850"/>
          <w:pgMar w:top="940" w:right="0" w:bottom="280" w:left="0" w:header="720" w:footer="720" w:gutter="0"/>
          <w:cols w:space="720"/>
        </w:sectPr>
      </w:pPr>
    </w:p>
    <w:p w14:paraId="18EEFCA8" w14:textId="326C1F73" w:rsidR="00EB4028" w:rsidRDefault="00EE6FE2" w:rsidP="00EB4028">
      <w:pPr>
        <w:pStyle w:val="1"/>
        <w:ind w:left="653"/>
        <w:rPr>
          <w:rFonts w:ascii="Segoe UI Black" w:hAnsi="Segoe UI Black"/>
          <w:w w:val="105"/>
        </w:rPr>
      </w:pPr>
      <w:r>
        <w:rPr>
          <w:noProof/>
        </w:rPr>
        <w:lastRenderedPageBreak/>
        <mc:AlternateContent>
          <mc:Choice Requires="wpg">
            <w:drawing>
              <wp:anchor distT="0" distB="0" distL="0" distR="0" simplePos="0" relativeHeight="251663872" behindDoc="1" locked="0" layoutInCell="1" allowOverlap="1" wp14:anchorId="027654C4" wp14:editId="4BDB2D78">
                <wp:simplePos x="0" y="0"/>
                <wp:positionH relativeFrom="page">
                  <wp:posOffset>0</wp:posOffset>
                </wp:positionH>
                <wp:positionV relativeFrom="paragraph">
                  <wp:posOffset>65405</wp:posOffset>
                </wp:positionV>
                <wp:extent cx="7555865" cy="425767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865" cy="4257675"/>
                          <a:chOff x="0" y="0"/>
                          <a:chExt cx="7555777" cy="4257659"/>
                        </a:xfrm>
                      </wpg:grpSpPr>
                      <pic:pic xmlns:pic="http://schemas.openxmlformats.org/drawingml/2006/picture">
                        <pic:nvPicPr>
                          <pic:cNvPr id="2011966402" name="Image 23"/>
                          <pic:cNvPicPr/>
                        </pic:nvPicPr>
                        <pic:blipFill>
                          <a:blip r:embed="rId20" cstate="email"/>
                          <a:stretch>
                            <a:fillRect/>
                          </a:stretch>
                        </pic:blipFill>
                        <pic:spPr>
                          <a:xfrm>
                            <a:off x="4679228" y="0"/>
                            <a:ext cx="2876549" cy="4257659"/>
                          </a:xfrm>
                          <a:prstGeom prst="rect">
                            <a:avLst/>
                          </a:prstGeom>
                        </pic:spPr>
                      </pic:pic>
                      <wps:wsp>
                        <wps:cNvPr id="24" name="Graphic 24"/>
                        <wps:cNvSpPr/>
                        <wps:spPr>
                          <a:xfrm>
                            <a:off x="0" y="510986"/>
                            <a:ext cx="4679315" cy="9525"/>
                          </a:xfrm>
                          <a:custGeom>
                            <a:avLst/>
                            <a:gdLst/>
                            <a:ahLst/>
                            <a:cxnLst/>
                            <a:rect l="l" t="t" r="r" b="b"/>
                            <a:pathLst>
                              <a:path w="4679315" h="9525">
                                <a:moveTo>
                                  <a:pt x="0" y="9525"/>
                                </a:moveTo>
                                <a:lnTo>
                                  <a:pt x="0" y="0"/>
                                </a:lnTo>
                                <a:lnTo>
                                  <a:pt x="4679217" y="0"/>
                                </a:lnTo>
                                <a:lnTo>
                                  <a:pt x="4679217" y="9525"/>
                                </a:lnTo>
                                <a:lnTo>
                                  <a:pt x="0" y="9525"/>
                                </a:lnTo>
                                <a:close/>
                              </a:path>
                            </a:pathLst>
                          </a:custGeom>
                          <a:solidFill>
                            <a:srgbClr val="00000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1FD3C7" id="Group 22" o:spid="_x0000_s1026" style="position:absolute;margin-left:0;margin-top:5.15pt;width:594.95pt;height:335.25pt;z-index:-251652608;mso-wrap-distance-left:0;mso-wrap-distance-right:0;mso-position-horizontal-relative:page" coordsize="75557,42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">
                <v:shape id="Image 23" o:spid="_x0000_s1027" type="#_x0000_t75" style="position:absolute;left:46792;width:28765;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">
                  <v:imagedata r:id="rId21" o:title=""/>
                </v:shape>
                <v:shape id="Graphic 24" o:spid="_x0000_s1028" style="position:absolute;top:5109;width:46793;height:96;visibility:visible;mso-wrap-style:square;v-text-anchor:top" coordsize="467931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" path="m,9525l,,4679217,r,9525l,9525xe" fillcolor="black" stroked="f">
                  <v:path arrowok="t"/>
                </v:shape>
                <w10:wrap anchorx="page"/>
              </v:group>
            </w:pict>
          </mc:Fallback>
        </mc:AlternateContent>
      </w:r>
      <w:r w:rsidR="00EB4028" w:rsidRPr="00EB4028">
        <w:rPr>
          <w:rFonts w:ascii="Segoe UI Black" w:hAnsi="Segoe UI Black"/>
          <w:w w:val="105"/>
        </w:rPr>
        <w:t xml:space="preserve">Ημέρα 6η: </w:t>
      </w:r>
      <w:proofErr w:type="spellStart"/>
      <w:r w:rsidR="00EB4028" w:rsidRPr="00EB4028">
        <w:rPr>
          <w:rFonts w:ascii="Segoe UI Black" w:hAnsi="Segoe UI Black"/>
          <w:w w:val="105"/>
        </w:rPr>
        <w:t>Κούζκο</w:t>
      </w:r>
      <w:proofErr w:type="spellEnd"/>
      <w:r w:rsidR="00EB4028" w:rsidRPr="00EB4028">
        <w:rPr>
          <w:rFonts w:ascii="Segoe UI Black" w:hAnsi="Segoe UI Black"/>
          <w:w w:val="105"/>
        </w:rPr>
        <w:t xml:space="preserve"> – Ιερή Κοιλάδα – </w:t>
      </w:r>
    </w:p>
    <w:p w14:paraId="235F828A" w14:textId="77777777" w:rsidR="00375D82" w:rsidRPr="00EB4028" w:rsidRDefault="00EB4028" w:rsidP="00EB4028">
      <w:pPr>
        <w:pStyle w:val="1"/>
        <w:ind w:left="653"/>
        <w:rPr>
          <w:rFonts w:ascii="Segoe UI Black" w:hAnsi="Segoe UI Black"/>
          <w:w w:val="105"/>
        </w:rPr>
      </w:pPr>
      <w:r w:rsidRPr="00EB4028">
        <w:rPr>
          <w:rFonts w:ascii="Segoe UI Black" w:hAnsi="Segoe UI Black"/>
          <w:w w:val="105"/>
        </w:rPr>
        <w:t>Μάτσου Πίτσου</w:t>
      </w:r>
    </w:p>
    <w:p w14:paraId="221FA2E1" w14:textId="77777777" w:rsidR="00375D82" w:rsidRDefault="00375D82">
      <w:pPr>
        <w:pStyle w:val="a3"/>
        <w:spacing w:before="247"/>
        <w:rPr>
          <w:b/>
        </w:rPr>
      </w:pPr>
    </w:p>
    <w:p w14:paraId="32B854CD" w14:textId="08F6D081" w:rsidR="00375D82" w:rsidRPr="00C25F39" w:rsidRDefault="00EB4028" w:rsidP="00C25F39">
      <w:pPr>
        <w:pStyle w:val="a3"/>
        <w:spacing w:before="95" w:line="283" w:lineRule="auto"/>
        <w:ind w:left="712" w:right="4710"/>
        <w:jc w:val="both"/>
        <w:rPr>
          <w:w w:val="120"/>
          <w:sz w:val="22"/>
          <w:szCs w:val="22"/>
        </w:rPr>
      </w:pPr>
      <w:r w:rsidRPr="00C25F39">
        <w:rPr>
          <w:w w:val="120"/>
          <w:sz w:val="22"/>
          <w:szCs w:val="22"/>
        </w:rPr>
        <w:t>Σήμερα θα επισκεφτούμε μια από τις πιο</w:t>
      </w:r>
      <w:r w:rsidR="0082279E">
        <w:rPr>
          <w:w w:val="120"/>
          <w:sz w:val="22"/>
          <w:szCs w:val="22"/>
        </w:rPr>
        <w:t xml:space="preserve"> φημισμένες </w:t>
      </w:r>
      <w:r w:rsidRPr="00C25F39">
        <w:rPr>
          <w:w w:val="120"/>
          <w:sz w:val="22"/>
          <w:szCs w:val="22"/>
        </w:rPr>
        <w:t>τοποθεσίες της Ιερής Κοιλάδας των Ίνκας. Πρώτη μας στάση θα είναι στην πόλη Τσιντσέρο, την πιο γραφική πόλη της Κοιλάδας, όπου θα απολαύσουμε το αρχαιολογικό σύμπλεγμα και την πανέμορφη αποικιακή εκκλησία της. Το Τσιντσέρο είναι επίσης γνωστό για τους ειδικευμένους υφαντουργούς του, οι οποίοι χρησιμοποιούν αρχαίες τεχνικές των Ίνκας για να δημιουργήσουν όμορφα υφάσματα. Εκεί θα έχουμε την ευκαιρία να μάθουμε και εμείς αυτήν την ενδιαφέρουσα τέχνη!</w:t>
      </w:r>
    </w:p>
    <w:p w14:paraId="649A05C0" w14:textId="77777777" w:rsidR="00375D82" w:rsidRPr="00C25F39" w:rsidRDefault="00375D82" w:rsidP="00C25F39">
      <w:pPr>
        <w:pStyle w:val="a3"/>
        <w:spacing w:before="95" w:line="283" w:lineRule="auto"/>
        <w:ind w:left="712" w:right="4710"/>
        <w:jc w:val="both"/>
        <w:rPr>
          <w:w w:val="120"/>
          <w:sz w:val="22"/>
          <w:szCs w:val="22"/>
        </w:rPr>
      </w:pPr>
    </w:p>
    <w:p w14:paraId="03DB8952" w14:textId="301E37B3" w:rsidR="00375D82" w:rsidRPr="00C25F39" w:rsidRDefault="00EB4028" w:rsidP="00C25F39">
      <w:pPr>
        <w:pStyle w:val="a3"/>
        <w:spacing w:before="95" w:line="283" w:lineRule="auto"/>
        <w:ind w:left="712" w:right="4710"/>
        <w:jc w:val="both"/>
        <w:rPr>
          <w:w w:val="120"/>
          <w:sz w:val="22"/>
          <w:szCs w:val="22"/>
        </w:rPr>
      </w:pPr>
      <w:r w:rsidRPr="00C25F39">
        <w:rPr>
          <w:w w:val="120"/>
          <w:sz w:val="22"/>
          <w:szCs w:val="22"/>
        </w:rPr>
        <w:t xml:space="preserve">Η περιήγησή μας θα συνεχιστεί στο Μοράι, ένα όμορφο και </w:t>
      </w:r>
      <w:r w:rsidR="0082279E">
        <w:rPr>
          <w:w w:val="120"/>
          <w:sz w:val="22"/>
          <w:szCs w:val="22"/>
        </w:rPr>
        <w:t xml:space="preserve">συνάμα </w:t>
      </w:r>
      <w:r w:rsidRPr="00C25F39">
        <w:rPr>
          <w:w w:val="120"/>
          <w:sz w:val="22"/>
          <w:szCs w:val="22"/>
        </w:rPr>
        <w:t>περίεργο αρχαιολογικό συγκρότημα των Ίνκας που αποτελείται από κολοσσιαίες ομόκεντρες αναβαθμίδες που θυμίζουν ένα μεγάλο αμφιθέατρο. Την εποχή των Ίνκας, χρησίμευε ως γεωργικό εργαστήριο όπου αναδημιουργούνταν διάφορα μικροκλίματα. Εκεί θα κάνουμε και ένα διάλειμ</w:t>
      </w:r>
      <w:r w:rsidR="0082279E">
        <w:rPr>
          <w:w w:val="120"/>
          <w:sz w:val="22"/>
          <w:szCs w:val="22"/>
        </w:rPr>
        <w:t>μ</w:t>
      </w:r>
      <w:r w:rsidRPr="00C25F39">
        <w:rPr>
          <w:w w:val="120"/>
          <w:sz w:val="22"/>
          <w:szCs w:val="22"/>
        </w:rPr>
        <w:t>α για φαγητό.</w:t>
      </w:r>
    </w:p>
    <w:p w14:paraId="182FB7DA" w14:textId="77777777" w:rsidR="00375D82" w:rsidRDefault="00375D82">
      <w:pPr>
        <w:pStyle w:val="a3"/>
        <w:spacing w:before="26"/>
      </w:pPr>
    </w:p>
    <w:p w14:paraId="79ACEE59" w14:textId="480B871C" w:rsidR="00375D82" w:rsidRPr="00A02BA8" w:rsidRDefault="00EE6FE2">
      <w:pPr>
        <w:pStyle w:val="a3"/>
        <w:spacing w:line="283" w:lineRule="auto"/>
        <w:ind w:left="4300" w:right="563"/>
        <w:jc w:val="both"/>
        <w:rPr>
          <w:w w:val="120"/>
          <w:sz w:val="22"/>
          <w:szCs w:val="22"/>
        </w:rPr>
      </w:pPr>
      <w:r>
        <w:rPr>
          <w:noProof/>
        </w:rPr>
        <w:drawing>
          <wp:anchor distT="0" distB="0" distL="0" distR="0" simplePos="0" relativeHeight="251653632" behindDoc="0" locked="0" layoutInCell="1" allowOverlap="1" wp14:anchorId="109E87B2" wp14:editId="6E4FD111">
            <wp:simplePos x="0" y="0"/>
            <wp:positionH relativeFrom="page">
              <wp:posOffset>0</wp:posOffset>
            </wp:positionH>
            <wp:positionV relativeFrom="paragraph">
              <wp:posOffset>6350</wp:posOffset>
            </wp:positionV>
            <wp:extent cx="2524125" cy="4581525"/>
            <wp:effectExtent l="0" t="0" r="0" b="0"/>
            <wp:wrapNone/>
            <wp:docPr id="23"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A02BA8">
        <w:rPr>
          <w:w w:val="120"/>
          <w:sz w:val="22"/>
          <w:szCs w:val="22"/>
        </w:rPr>
        <w:t xml:space="preserve">Τέλος, θα επισκεφτούμε το πολύ σημαντικό στρατιωτικό, θρησκευτικό και αγροτικό κέντρο της αυτοκρατορίας, το Ογιανταϊτάμπο και το αρχαιολογικό του συγκρότημα. </w:t>
      </w:r>
      <w:r w:rsidR="002240C8">
        <w:rPr>
          <w:w w:val="120"/>
          <w:sz w:val="22"/>
          <w:szCs w:val="22"/>
        </w:rPr>
        <w:t>Λ</w:t>
      </w:r>
      <w:r w:rsidR="00EB4028" w:rsidRPr="00A02BA8">
        <w:rPr>
          <w:w w:val="120"/>
          <w:sz w:val="22"/>
          <w:szCs w:val="22"/>
        </w:rPr>
        <w:t xml:space="preserve">ειτούργησε ως οχυρό αντίστασης στους </w:t>
      </w:r>
      <w:proofErr w:type="spellStart"/>
      <w:r w:rsidR="00EB4028" w:rsidRPr="00A02BA8">
        <w:rPr>
          <w:w w:val="120"/>
          <w:sz w:val="22"/>
          <w:szCs w:val="22"/>
        </w:rPr>
        <w:t>κονκισταδόρες</w:t>
      </w:r>
      <w:proofErr w:type="spellEnd"/>
      <w:r w:rsidR="00EB4028" w:rsidRPr="00A02BA8">
        <w:rPr>
          <w:w w:val="120"/>
          <w:sz w:val="22"/>
          <w:szCs w:val="22"/>
        </w:rPr>
        <w:t xml:space="preserve"> κατά την εποχή της Αποικιοκρατίας. Η νέα πόλη είναι μεν χτισμένη επάνω στην παλιά, όμως έχει διατηρήσει την αρχιτεκτονική των Ίνκας περισσότερο από κάθε άλλη στο Περού. Οι κάτοικοί της έχουν αναπτύξει μια μοναδική κουλτούρα με την πάροδο των χρόνων, διατηρώντας όμως τις αρχαίες τους παραδόσεις. Εμείς θα έχουμε τη χαρά να τους γνωρίσουμε από κοντά, να μάθουμε την πλούσια ιστορία τους και να ξεναγηθούμε στο αρχαιολογικό συγκρότημα δίπλα στην πόλη! Θα δούμε τον Ναό των «10 παραθύρων», τα λουτρά ñusta, τα οποία λέγεται ότι χρησιμοποιούσε η βασιλική οικογένεια για ιεροτελεστίες και τον Nαό του Ήλιου, την σημαντικότερη θεότητα των Ίνκας. Η μέρα </w:t>
      </w:r>
      <w:r w:rsidR="002240C8">
        <w:rPr>
          <w:w w:val="120"/>
          <w:sz w:val="22"/>
          <w:szCs w:val="22"/>
        </w:rPr>
        <w:t xml:space="preserve">μας </w:t>
      </w:r>
      <w:r w:rsidR="00EB4028" w:rsidRPr="00A02BA8">
        <w:rPr>
          <w:w w:val="120"/>
          <w:sz w:val="22"/>
          <w:szCs w:val="22"/>
        </w:rPr>
        <w:t>θα τελειώσει στην πόλη του Μάτσου Πίτσου, στην οποία θα μεταφερθούμε με τραίνο, απολαμβάνοντας την μοναδική θέα της Ιερής Κοιλάδας. Άφιξη και μεταφορά στο ξενοδοχείο για διανυκτέρευση.</w:t>
      </w:r>
    </w:p>
    <w:p w14:paraId="7A40C976" w14:textId="77777777" w:rsidR="00375D82" w:rsidRDefault="00375D82">
      <w:pPr>
        <w:spacing w:line="283" w:lineRule="auto"/>
        <w:jc w:val="both"/>
        <w:sectPr w:rsidR="00375D82">
          <w:pgSz w:w="11910" w:h="16850"/>
          <w:pgMar w:top="1380" w:right="0" w:bottom="280" w:left="0" w:header="720" w:footer="720" w:gutter="0"/>
          <w:cols w:space="720"/>
        </w:sectPr>
      </w:pPr>
    </w:p>
    <w:p w14:paraId="227D9AE5" w14:textId="49320072" w:rsidR="00375D82" w:rsidRDefault="00EE6FE2">
      <w:pPr>
        <w:pStyle w:val="1"/>
        <w:spacing w:before="88"/>
        <w:ind w:left="695"/>
      </w:pPr>
      <w:r>
        <w:rPr>
          <w:noProof/>
        </w:rPr>
        <w:lastRenderedPageBreak/>
        <mc:AlternateContent>
          <mc:Choice Requires="wps">
            <w:drawing>
              <wp:anchor distT="0" distB="0" distL="0" distR="0" simplePos="0" relativeHeight="251655680" behindDoc="0" locked="0" layoutInCell="1" allowOverlap="1" wp14:anchorId="2CC87CC0" wp14:editId="5D02A2F2">
                <wp:simplePos x="0" y="0"/>
                <wp:positionH relativeFrom="page">
                  <wp:posOffset>0</wp:posOffset>
                </wp:positionH>
                <wp:positionV relativeFrom="paragraph">
                  <wp:posOffset>393700</wp:posOffset>
                </wp:positionV>
                <wp:extent cx="7562850" cy="952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9525"/>
                        </a:xfrm>
                        <a:custGeom>
                          <a:avLst/>
                          <a:gdLst/>
                          <a:ahLst/>
                          <a:cxnLst/>
                          <a:rect l="l" t="t" r="r" b="b"/>
                          <a:pathLst>
                            <a:path w="7562850" h="9525">
                              <a:moveTo>
                                <a:pt x="0" y="9525"/>
                              </a:moveTo>
                              <a:lnTo>
                                <a:pt x="0" y="0"/>
                              </a:lnTo>
                              <a:lnTo>
                                <a:pt x="7562850" y="0"/>
                              </a:lnTo>
                              <a:lnTo>
                                <a:pt x="7562850" y="9525"/>
                              </a:lnTo>
                              <a:lnTo>
                                <a:pt x="0" y="9525"/>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7C7F23" id="Graphic 26" o:spid="_x0000_s1026" style="position:absolute;margin-left:0;margin-top:31pt;width:595.5pt;height:.7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628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" path="m,9525l,,7562850,r,9525l,9525xe" fillcolor="black" stroked="f">
                <v:path arrowok="t"/>
                <w10:wrap anchorx="page"/>
              </v:shape>
            </w:pict>
          </mc:Fallback>
        </mc:AlternateContent>
      </w:r>
      <w:r w:rsidR="00EB4028" w:rsidRPr="00EB4028">
        <w:rPr>
          <w:rFonts w:ascii="Segoe UI Black" w:hAnsi="Segoe UI Black"/>
          <w:w w:val="105"/>
        </w:rPr>
        <w:t>Ημέρα 7η: Μάτσου Πίτσου – Ιερή Κοιλάδα – Κούζκο</w:t>
      </w:r>
    </w:p>
    <w:p w14:paraId="47AC13BD" w14:textId="77777777" w:rsidR="00375D82" w:rsidRDefault="00375D82">
      <w:pPr>
        <w:pStyle w:val="a3"/>
        <w:rPr>
          <w:b/>
        </w:rPr>
      </w:pPr>
    </w:p>
    <w:p w14:paraId="2F7E1D9E" w14:textId="77777777" w:rsidR="00375D82" w:rsidRDefault="00375D82">
      <w:pPr>
        <w:pStyle w:val="a3"/>
        <w:spacing w:before="8"/>
        <w:rPr>
          <w:b/>
        </w:rPr>
      </w:pPr>
    </w:p>
    <w:p w14:paraId="1442F5B7" w14:textId="23BFB587" w:rsidR="00375D82" w:rsidRPr="00A02BA8" w:rsidRDefault="002240C8">
      <w:pPr>
        <w:pStyle w:val="a3"/>
        <w:spacing w:line="283" w:lineRule="auto"/>
        <w:ind w:left="695" w:right="726"/>
        <w:jc w:val="both"/>
        <w:rPr>
          <w:w w:val="120"/>
          <w:sz w:val="22"/>
          <w:szCs w:val="22"/>
        </w:rPr>
      </w:pPr>
      <w:r>
        <w:rPr>
          <w:w w:val="120"/>
          <w:sz w:val="22"/>
          <w:szCs w:val="22"/>
        </w:rPr>
        <w:t xml:space="preserve">Μετά το πρωινό θα </w:t>
      </w:r>
      <w:r w:rsidR="00EB4028" w:rsidRPr="00A02BA8">
        <w:rPr>
          <w:w w:val="120"/>
          <w:sz w:val="22"/>
          <w:szCs w:val="22"/>
        </w:rPr>
        <w:t>περπατήσουμε μέχρι τον σταθμό και θα πάρουμε το λεωφορείο για να φτάσουμε στο highlight όλου του ταξιδιού μας, την «Χαμένη Πόλη» των Ίνκας, μέσω μιας ενδιαφέρουσας διαδρομής με θέα τον ποταμό Ουρουμπάμπα και το φαράγγι του! Τοποθετημένη μέσα σε ένα δραματικό τοπίο ανάμεσα στις Περουβιανές Άνδεις και την Λεκάνη του Αμαζονίου, η «Χαμένη Πόλη» αποτελεί ένα από τα μεγαλύτερα αρχιτεκτονικά επιτεύγματα και την σημαντικότερη απτή κληρονομιά που άφησαν πίσω οι Ίνκας.</w:t>
      </w:r>
    </w:p>
    <w:p w14:paraId="67D9339C" w14:textId="77777777" w:rsidR="00375D82" w:rsidRPr="00A02BA8" w:rsidRDefault="00375D82">
      <w:pPr>
        <w:pStyle w:val="a3"/>
        <w:spacing w:before="59"/>
        <w:rPr>
          <w:w w:val="120"/>
          <w:sz w:val="22"/>
          <w:szCs w:val="22"/>
        </w:rPr>
      </w:pPr>
    </w:p>
    <w:p w14:paraId="129DE87A" w14:textId="31AC019F" w:rsidR="00375D82" w:rsidRPr="00A02BA8" w:rsidRDefault="00EE6FE2">
      <w:pPr>
        <w:pStyle w:val="a3"/>
        <w:spacing w:before="1" w:line="283" w:lineRule="auto"/>
        <w:ind w:left="695" w:right="726"/>
        <w:jc w:val="both"/>
        <w:rPr>
          <w:w w:val="120"/>
          <w:sz w:val="22"/>
          <w:szCs w:val="22"/>
        </w:rPr>
      </w:pPr>
      <w:r>
        <w:rPr>
          <w:noProof/>
        </w:rPr>
        <w:drawing>
          <wp:anchor distT="0" distB="0" distL="0" distR="0" simplePos="0" relativeHeight="251654656" behindDoc="0" locked="0" layoutInCell="1" allowOverlap="1" wp14:anchorId="2266AE5D" wp14:editId="2FE9EA9E">
            <wp:simplePos x="0" y="0"/>
            <wp:positionH relativeFrom="page">
              <wp:posOffset>0</wp:posOffset>
            </wp:positionH>
            <wp:positionV relativeFrom="paragraph">
              <wp:posOffset>2700020</wp:posOffset>
            </wp:positionV>
            <wp:extent cx="7562850" cy="4924425"/>
            <wp:effectExtent l="0" t="0" r="0" b="0"/>
            <wp:wrapNone/>
            <wp:docPr id="21"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2850" cy="492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A02BA8">
        <w:rPr>
          <w:w w:val="120"/>
          <w:sz w:val="22"/>
          <w:szCs w:val="22"/>
        </w:rPr>
        <w:t>Το ιερό αυτό μέρος εγκαταλείφθηκε λίγο πριν την εισβολή των Ισπανών κατακτητών και έγινε γνωστό στον έξω κόσμο το 1911, όταν ανακαλύφθηκε από τον Αμερικανό εξερευνητή Χίραμ Μπίνγκχαμ. Προστατεύεται από την UNESCO σαν Μνημείο Παγκόσμιας Κληρονομιάς από το 1983. Η ενέργεια υπάρχει παντού στο χώρο και το δέος είναι το λιγότερο που σου προκαλεί! Κατά τη διάρκεια της ξενάγησής μας, θα εξερευνήσουμε τις αναβαθμίδες που χρησιμοποιούνταν για καλλιέργεια, θα ανεβοκατέβουμε τα αμέτρητα πέτρινα σκαλοπάτια, θα θαυμάσουμε τα διάφορα τελετουργικά ιερά και τις αρχαίες αστικές της περιοχές, όπου θα δούμε ανάκτορα, ερείπια σπιτιών, δημόσιους χώρους και δομές χτισμένα πάνω στην κάθετη πλαγιά του βουνού. Στη συνέχεια θα σταματήσουμε για φαγητό και θα τελειώσουμε την εκδρομή μας με τη μεταφορά πίσω στην νέα πόλη Μάτσου Πίτσου ώστε να πάρουμε πάλι το τραίνο για επιστροφή στο Κούζκο. Άφιξη και διανυκτέρευση στο ξενοδοχείο.</w:t>
      </w:r>
    </w:p>
    <w:p w14:paraId="4EEC4D03" w14:textId="77777777" w:rsidR="00375D82" w:rsidRDefault="00375D82">
      <w:pPr>
        <w:spacing w:line="283" w:lineRule="auto"/>
        <w:jc w:val="both"/>
        <w:sectPr w:rsidR="00375D82">
          <w:pgSz w:w="11910" w:h="16850"/>
          <w:pgMar w:top="1240" w:right="0" w:bottom="0" w:left="0" w:header="720" w:footer="720" w:gutter="0"/>
          <w:cols w:space="720"/>
        </w:sectPr>
      </w:pPr>
    </w:p>
    <w:p w14:paraId="5A534ADF" w14:textId="6CF540D2" w:rsidR="00375D82" w:rsidRDefault="00EE6FE2">
      <w:pPr>
        <w:pStyle w:val="a3"/>
        <w:rPr>
          <w:sz w:val="26"/>
        </w:rPr>
      </w:pPr>
      <w:r>
        <w:rPr>
          <w:noProof/>
        </w:rPr>
        <w:lastRenderedPageBreak/>
        <mc:AlternateContent>
          <mc:Choice Requires="wpg">
            <w:drawing>
              <wp:anchor distT="0" distB="0" distL="0" distR="0" simplePos="0" relativeHeight="251664896" behindDoc="1" locked="0" layoutInCell="1" allowOverlap="1" wp14:anchorId="583BECBE" wp14:editId="2C705839">
                <wp:simplePos x="0" y="0"/>
                <wp:positionH relativeFrom="page">
                  <wp:posOffset>0</wp:posOffset>
                </wp:positionH>
                <wp:positionV relativeFrom="paragraph">
                  <wp:posOffset>0</wp:posOffset>
                </wp:positionV>
                <wp:extent cx="7562850" cy="6381115"/>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6381115"/>
                          <a:chOff x="0" y="0"/>
                          <a:chExt cx="7563068" cy="6381749"/>
                        </a:xfrm>
                      </wpg:grpSpPr>
                      <wps:wsp>
                        <wps:cNvPr id="29" name="Graphic 29"/>
                        <wps:cNvSpPr/>
                        <wps:spPr>
                          <a:xfrm>
                            <a:off x="3300313" y="1158837"/>
                            <a:ext cx="4262755" cy="9525"/>
                          </a:xfrm>
                          <a:custGeom>
                            <a:avLst/>
                            <a:gdLst/>
                            <a:ahLst/>
                            <a:cxnLst/>
                            <a:rect l="l" t="t" r="r" b="b"/>
                            <a:pathLst>
                              <a:path w="4262755" h="9525">
                                <a:moveTo>
                                  <a:pt x="0" y="0"/>
                                </a:moveTo>
                                <a:lnTo>
                                  <a:pt x="4262536" y="0"/>
                                </a:lnTo>
                                <a:lnTo>
                                  <a:pt x="4262536" y="9525"/>
                                </a:lnTo>
                                <a:lnTo>
                                  <a:pt x="0" y="9525"/>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4" cstate="print"/>
                          <a:stretch>
                            <a:fillRect/>
                          </a:stretch>
                        </pic:blipFill>
                        <pic:spPr>
                          <a:xfrm>
                            <a:off x="0" y="0"/>
                            <a:ext cx="3390899" cy="6381749"/>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F2D1E24" id="Group 28" o:spid="_x0000_s1026" style="position:absolute;margin-left:0;margin-top:0;width:595.5pt;height:502.45pt;z-index:-251651584;mso-wrap-distance-left:0;mso-wrap-distance-right:0;mso-position-horizontal-relative:page" coordsize="75630,63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">
                <v:shape id="Graphic 29" o:spid="_x0000_s1027" style="position:absolute;left:33003;top:11588;width:42627;height:95;visibility:visible;mso-wrap-style:square;v-text-anchor:top" coordsize="426275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" path="m,l4262536,r,9525l,9525,,xe" fillcolor="black" stroked="f">
                  <v:path arrowok="t"/>
                </v:shape>
                <v:shape id="Image 30" o:spid="_x0000_s1028" type="#_x0000_t75" style="position:absolute;width:33908;height:63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">
                  <v:imagedata r:id="rId25" o:title=""/>
                </v:shape>
                <w10:wrap anchorx="page"/>
              </v:group>
            </w:pict>
          </mc:Fallback>
        </mc:AlternateContent>
      </w:r>
    </w:p>
    <w:p w14:paraId="486C4499" w14:textId="77777777" w:rsidR="00375D82" w:rsidRDefault="00375D82">
      <w:pPr>
        <w:pStyle w:val="a3"/>
        <w:rPr>
          <w:sz w:val="26"/>
        </w:rPr>
      </w:pPr>
    </w:p>
    <w:p w14:paraId="7C907785" w14:textId="77777777" w:rsidR="00375D82" w:rsidRDefault="00375D82">
      <w:pPr>
        <w:pStyle w:val="a3"/>
        <w:spacing w:before="58"/>
        <w:rPr>
          <w:sz w:val="26"/>
        </w:rPr>
      </w:pPr>
    </w:p>
    <w:p w14:paraId="4D4636A1" w14:textId="1C83A5D7" w:rsidR="00375D82" w:rsidRDefault="00EB4028" w:rsidP="00EB4028">
      <w:pPr>
        <w:pStyle w:val="1"/>
        <w:spacing w:before="88"/>
        <w:ind w:left="5580"/>
      </w:pPr>
      <w:r w:rsidRPr="00EB4028">
        <w:rPr>
          <w:rFonts w:ascii="Segoe UI Black" w:hAnsi="Segoe UI Black"/>
          <w:w w:val="105"/>
        </w:rPr>
        <w:t xml:space="preserve">Ημέρα 8η: </w:t>
      </w:r>
      <w:proofErr w:type="spellStart"/>
      <w:r w:rsidRPr="00EB4028">
        <w:rPr>
          <w:rFonts w:ascii="Segoe UI Black" w:hAnsi="Segoe UI Black"/>
          <w:w w:val="105"/>
        </w:rPr>
        <w:t>Κούζκο</w:t>
      </w:r>
      <w:proofErr w:type="spellEnd"/>
      <w:r w:rsidRPr="00EB4028">
        <w:rPr>
          <w:rFonts w:ascii="Segoe UI Black" w:hAnsi="Segoe UI Black"/>
          <w:w w:val="105"/>
        </w:rPr>
        <w:t xml:space="preserve"> – </w:t>
      </w:r>
      <w:proofErr w:type="spellStart"/>
      <w:r w:rsidRPr="00EB4028">
        <w:rPr>
          <w:rFonts w:ascii="Segoe UI Black" w:hAnsi="Segoe UI Black"/>
          <w:w w:val="105"/>
        </w:rPr>
        <w:t>Μογιεπάτα</w:t>
      </w:r>
      <w:proofErr w:type="spellEnd"/>
      <w:r w:rsidRPr="00EB4028">
        <w:rPr>
          <w:rFonts w:ascii="Segoe UI Black" w:hAnsi="Segoe UI Black"/>
          <w:w w:val="105"/>
        </w:rPr>
        <w:t xml:space="preserve"> </w:t>
      </w:r>
      <w:r w:rsidR="002240C8">
        <w:rPr>
          <w:rFonts w:ascii="Segoe UI Black" w:hAnsi="Segoe UI Black"/>
          <w:w w:val="105"/>
        </w:rPr>
        <w:t>–</w:t>
      </w:r>
      <w:r w:rsidRPr="00EB4028">
        <w:rPr>
          <w:rFonts w:ascii="Segoe UI Black" w:hAnsi="Segoe UI Black"/>
          <w:w w:val="105"/>
        </w:rPr>
        <w:t xml:space="preserve"> </w:t>
      </w:r>
      <w:proofErr w:type="spellStart"/>
      <w:r w:rsidRPr="00EB4028">
        <w:rPr>
          <w:rFonts w:ascii="Segoe UI Black" w:hAnsi="Segoe UI Black"/>
          <w:w w:val="105"/>
        </w:rPr>
        <w:t>Σοραϊπάμπα</w:t>
      </w:r>
      <w:proofErr w:type="spellEnd"/>
      <w:r w:rsidR="002240C8">
        <w:rPr>
          <w:rFonts w:ascii="Segoe UI Black" w:hAnsi="Segoe UI Black"/>
          <w:w w:val="105"/>
        </w:rPr>
        <w:t xml:space="preserve"> – Λίμνη </w:t>
      </w:r>
      <w:proofErr w:type="spellStart"/>
      <w:r w:rsidR="002240C8">
        <w:rPr>
          <w:rFonts w:ascii="Segoe UI Black" w:hAnsi="Segoe UI Black"/>
          <w:w w:val="105"/>
        </w:rPr>
        <w:t>Χουμανταυ</w:t>
      </w:r>
      <w:proofErr w:type="spellEnd"/>
    </w:p>
    <w:p w14:paraId="19AAAE82" w14:textId="77777777" w:rsidR="00375D82" w:rsidRDefault="00375D82">
      <w:pPr>
        <w:pStyle w:val="a3"/>
        <w:spacing w:before="265"/>
        <w:rPr>
          <w:b/>
          <w:sz w:val="26"/>
        </w:rPr>
      </w:pPr>
    </w:p>
    <w:p w14:paraId="43F579E8" w14:textId="3C53D641" w:rsidR="00375D82" w:rsidRDefault="00EB4028" w:rsidP="00A02BA8">
      <w:pPr>
        <w:pStyle w:val="a3"/>
        <w:spacing w:line="283" w:lineRule="auto"/>
        <w:ind w:left="5760" w:right="726"/>
        <w:jc w:val="both"/>
        <w:rPr>
          <w:w w:val="120"/>
          <w:sz w:val="22"/>
          <w:szCs w:val="22"/>
        </w:rPr>
      </w:pPr>
      <w:r w:rsidRPr="00A02BA8">
        <w:rPr>
          <w:w w:val="120"/>
          <w:sz w:val="22"/>
          <w:szCs w:val="22"/>
        </w:rPr>
        <w:t>Σήμερα, θα πάμε για πεζοπορία επάνω στις Άνδεις! Η μέρα μας θα ξεκινήσει νωρίς το πρωί. Πρώτη μας στάση είναι στην περιοχή Μογιεπάτα, τη λεγόμενη “σιταποθήκη του κόσμου”, η οποία είναι γνωστή για την ποικιλία και την ποιότητα αγροτικής παραγωγής που έχει. Μετά από ένα σύντομο διάλειμ</w:t>
      </w:r>
      <w:r w:rsidR="002240C8">
        <w:rPr>
          <w:w w:val="120"/>
          <w:sz w:val="22"/>
          <w:szCs w:val="22"/>
        </w:rPr>
        <w:t>μ</w:t>
      </w:r>
      <w:r w:rsidRPr="00A02BA8">
        <w:rPr>
          <w:w w:val="120"/>
          <w:sz w:val="22"/>
          <w:szCs w:val="22"/>
        </w:rPr>
        <w:t>α, θα συνεχίσουμε για το Σοραϊπάμπα, την αφετηρία της πεζοπορίας μας. Κατά τη διάρκεια της πεζοπορίας μας στο βουνό, θα θαυμάσουμε την ομορφιά των φυσικών τοπίων. Ύστερα από περίπου 1,5 ώρα, θα φτάσουμε στη λίμνη Χουμαντάυ, η οποία βρίσκεται σε υψόμετρο 4200μ. Το πως τα κρυστάλλινα νερά της και οι τιρκουάζ της αποχρώσεις έρχονται σε αντίθεση με τις χιονισμένες κορυφές των βουνών Χουμαντάυ &amp; Σαλκαντάυ είναι ένα μαγευτικό θέαμα! Αφού λοιπόν απολαύσουμε την μοναδική ομορφιά του φυσικού τοπίου και τα πόδια μας δεν μας παίρνουν άλλο, θα επιστρέψουμε πίσω στο Σοραϊπάμπα για φαγητό και μετά θα μετα- φερθούμε πίσω στο Κούζκο για ξεκούραση.</w:t>
      </w:r>
    </w:p>
    <w:p w14:paraId="3B529A77" w14:textId="77777777" w:rsidR="00A02BA8" w:rsidRPr="00A02BA8" w:rsidRDefault="00A02BA8" w:rsidP="00A02BA8">
      <w:pPr>
        <w:pStyle w:val="a3"/>
        <w:spacing w:line="283" w:lineRule="auto"/>
        <w:ind w:left="5760" w:right="726"/>
        <w:jc w:val="both"/>
        <w:rPr>
          <w:w w:val="120"/>
          <w:sz w:val="22"/>
          <w:szCs w:val="22"/>
        </w:rPr>
      </w:pPr>
    </w:p>
    <w:p w14:paraId="6AFC9142" w14:textId="77777777" w:rsidR="00375D82" w:rsidRDefault="00375D82">
      <w:pPr>
        <w:pStyle w:val="a3"/>
        <w:spacing w:before="120"/>
        <w:rPr>
          <w:sz w:val="26"/>
        </w:rPr>
      </w:pPr>
    </w:p>
    <w:p w14:paraId="381585C1" w14:textId="77777777" w:rsidR="002240C8" w:rsidRDefault="002240C8">
      <w:pPr>
        <w:pStyle w:val="a3"/>
        <w:spacing w:before="120"/>
        <w:rPr>
          <w:sz w:val="26"/>
        </w:rPr>
      </w:pPr>
    </w:p>
    <w:p w14:paraId="765D7C7F" w14:textId="295ECE52" w:rsidR="00375D82" w:rsidRPr="0027471B" w:rsidRDefault="00EE6FE2">
      <w:pPr>
        <w:pStyle w:val="1"/>
        <w:ind w:left="430"/>
        <w:rPr>
          <w:rFonts w:ascii="Segoe UI Black" w:hAnsi="Segoe UI Black"/>
          <w:w w:val="105"/>
        </w:rPr>
      </w:pPr>
      <w:r>
        <w:rPr>
          <w:noProof/>
        </w:rPr>
        <mc:AlternateContent>
          <mc:Choice Requires="wps">
            <w:drawing>
              <wp:anchor distT="0" distB="0" distL="0" distR="0" simplePos="0" relativeHeight="251656704" behindDoc="0" locked="0" layoutInCell="1" allowOverlap="1" wp14:anchorId="0DF60F64" wp14:editId="1467B849">
                <wp:simplePos x="0" y="0"/>
                <wp:positionH relativeFrom="page">
                  <wp:posOffset>0</wp:posOffset>
                </wp:positionH>
                <wp:positionV relativeFrom="paragraph">
                  <wp:posOffset>338455</wp:posOffset>
                </wp:positionV>
                <wp:extent cx="7562850" cy="952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9525"/>
                        </a:xfrm>
                        <a:custGeom>
                          <a:avLst/>
                          <a:gdLst/>
                          <a:ahLst/>
                          <a:cxnLst/>
                          <a:rect l="l" t="t" r="r" b="b"/>
                          <a:pathLst>
                            <a:path w="7562850" h="9525">
                              <a:moveTo>
                                <a:pt x="0" y="0"/>
                              </a:moveTo>
                              <a:lnTo>
                                <a:pt x="7562850" y="0"/>
                              </a:lnTo>
                              <a:lnTo>
                                <a:pt x="7562850" y="9525"/>
                              </a:lnTo>
                              <a:lnTo>
                                <a:pt x="0" y="9525"/>
                              </a:lnTo>
                              <a:lnTo>
                                <a:pt x="0" y="0"/>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4440DC" id="Graphic 31" o:spid="_x0000_s1026" style="position:absolute;margin-left:0;margin-top:26.65pt;width:595.5pt;height:.7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628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" path="m,l7562850,r,9525l,9525,,xe" fillcolor="black" stroked="f">
                <v:path arrowok="t"/>
                <w10:wrap anchorx="page"/>
              </v:shape>
            </w:pict>
          </mc:Fallback>
        </mc:AlternateContent>
      </w:r>
      <w:r w:rsidR="00EB4028" w:rsidRPr="00EB4028">
        <w:rPr>
          <w:rFonts w:ascii="Segoe UI Black" w:hAnsi="Segoe UI Black"/>
          <w:w w:val="105"/>
        </w:rPr>
        <w:t xml:space="preserve">Ημέρα 9η: </w:t>
      </w:r>
      <w:proofErr w:type="spellStart"/>
      <w:r w:rsidR="00EB4028" w:rsidRPr="00EB4028">
        <w:rPr>
          <w:rFonts w:ascii="Segoe UI Black" w:hAnsi="Segoe UI Black"/>
          <w:w w:val="105"/>
        </w:rPr>
        <w:t>Κούζκο</w:t>
      </w:r>
      <w:proofErr w:type="spellEnd"/>
      <w:r w:rsidR="00EB4028" w:rsidRPr="00EB4028">
        <w:rPr>
          <w:rFonts w:ascii="Segoe UI Black" w:hAnsi="Segoe UI Black"/>
          <w:w w:val="105"/>
        </w:rPr>
        <w:t xml:space="preserve"> – Οροσειρά των Επτά Χρωμάτων</w:t>
      </w:r>
      <w:r w:rsidR="0027471B">
        <w:rPr>
          <w:rFonts w:ascii="Segoe UI Black" w:hAnsi="Segoe UI Black"/>
          <w:w w:val="105"/>
        </w:rPr>
        <w:t xml:space="preserve"> (</w:t>
      </w:r>
      <w:r w:rsidR="0027471B">
        <w:rPr>
          <w:rFonts w:ascii="Segoe UI Black" w:hAnsi="Segoe UI Black"/>
          <w:w w:val="105"/>
          <w:lang w:val="en-US"/>
        </w:rPr>
        <w:t>Rainbow</w:t>
      </w:r>
      <w:r w:rsidR="0027471B" w:rsidRPr="0027471B">
        <w:rPr>
          <w:rFonts w:ascii="Segoe UI Black" w:hAnsi="Segoe UI Black"/>
          <w:w w:val="105"/>
        </w:rPr>
        <w:t xml:space="preserve"> </w:t>
      </w:r>
      <w:r w:rsidR="0027471B">
        <w:rPr>
          <w:rFonts w:ascii="Segoe UI Black" w:hAnsi="Segoe UI Black"/>
          <w:w w:val="105"/>
          <w:lang w:val="en-US"/>
        </w:rPr>
        <w:t>Mountain</w:t>
      </w:r>
      <w:r w:rsidR="0027471B" w:rsidRPr="0027471B">
        <w:rPr>
          <w:rFonts w:ascii="Segoe UI Black" w:hAnsi="Segoe UI Black"/>
          <w:w w:val="105"/>
        </w:rPr>
        <w:t>)</w:t>
      </w:r>
    </w:p>
    <w:p w14:paraId="7B7E0726" w14:textId="77777777" w:rsidR="00375D82" w:rsidRDefault="00375D82">
      <w:pPr>
        <w:pStyle w:val="a3"/>
        <w:rPr>
          <w:b/>
        </w:rPr>
      </w:pPr>
    </w:p>
    <w:p w14:paraId="2CE5361D" w14:textId="77777777" w:rsidR="00375D82" w:rsidRDefault="00375D82">
      <w:pPr>
        <w:pStyle w:val="a3"/>
        <w:spacing w:before="9"/>
        <w:rPr>
          <w:b/>
        </w:rPr>
      </w:pPr>
    </w:p>
    <w:p w14:paraId="7059D35E" w14:textId="74BB0A83" w:rsidR="00375D82" w:rsidRPr="00A02BA8" w:rsidRDefault="00EB4028" w:rsidP="00A02BA8">
      <w:pPr>
        <w:pStyle w:val="a3"/>
        <w:spacing w:before="1" w:line="283" w:lineRule="auto"/>
        <w:ind w:left="720" w:right="750"/>
        <w:jc w:val="both"/>
        <w:rPr>
          <w:w w:val="120"/>
          <w:sz w:val="22"/>
          <w:szCs w:val="22"/>
        </w:rPr>
      </w:pPr>
      <w:r w:rsidRPr="00A02BA8">
        <w:rPr>
          <w:w w:val="120"/>
          <w:sz w:val="22"/>
          <w:szCs w:val="22"/>
        </w:rPr>
        <w:t>Πρωϊνό ξύπνημα και φύγαμε για άλλη μία πεζοπορία στην πολύχρωμη οροσειρά Vinicunca, την διάσημη Οροσειρά των Επτά Χρωμάτων. Είναι ένα εξωπραγματικό μέρος που θυμίζει ίσως παιδική ζωγραφιά. Δεν το περπατάει εύκολα κανείς, όμως εάν το τολμήσει, δεν μετανιώνει λεπτό!. Καθώς περπατάμε, θα παρατηρήσουμε τα διάφορά χρώματα στις πλαγιές της οροσειράς να αλλάζουν αποχρώσεις ανάλογα με τον καιρό και θα φτάσουμε στην κορυφή, στα 5000μ από το επίπεδο της θάλασσας. Οι γεωλογικοί σχηματισμοί αποκαλύπτουν όλο της το μεγαλείο!. Στο τέλος της πεζοπορίας μας, θα γευματίσουμε σε ένα τοπικό εστιατόριο και θα μεταφερθούμε πίσω στο Κούζκο για ξεκούραση και διανυκτέρευση.</w:t>
      </w:r>
    </w:p>
    <w:p w14:paraId="410EBF60" w14:textId="77777777" w:rsidR="00375D82" w:rsidRDefault="00375D82">
      <w:pPr>
        <w:spacing w:line="283" w:lineRule="auto"/>
        <w:jc w:val="both"/>
        <w:sectPr w:rsidR="00375D82">
          <w:pgSz w:w="11910" w:h="16850"/>
          <w:pgMar w:top="0" w:right="0" w:bottom="280" w:left="0" w:header="720" w:footer="720" w:gutter="0"/>
          <w:cols w:space="720"/>
        </w:sectPr>
      </w:pPr>
    </w:p>
    <w:p w14:paraId="6DD09406" w14:textId="77777777" w:rsidR="00375D82" w:rsidRDefault="00375D82">
      <w:pPr>
        <w:pStyle w:val="a3"/>
        <w:rPr>
          <w:sz w:val="26"/>
        </w:rPr>
      </w:pPr>
    </w:p>
    <w:p w14:paraId="75CB9553" w14:textId="77777777" w:rsidR="00375D82" w:rsidRDefault="00375D82">
      <w:pPr>
        <w:pStyle w:val="a3"/>
        <w:rPr>
          <w:sz w:val="26"/>
        </w:rPr>
      </w:pPr>
    </w:p>
    <w:p w14:paraId="1E2C87C4" w14:textId="77777777" w:rsidR="00375D82" w:rsidRDefault="00375D82">
      <w:pPr>
        <w:pStyle w:val="a3"/>
        <w:spacing w:before="54"/>
        <w:rPr>
          <w:sz w:val="26"/>
        </w:rPr>
      </w:pPr>
    </w:p>
    <w:p w14:paraId="2D61325C" w14:textId="1C7E66A2" w:rsidR="00375D82" w:rsidRDefault="00EE6FE2">
      <w:pPr>
        <w:pStyle w:val="1"/>
        <w:ind w:left="5590"/>
      </w:pPr>
      <w:r>
        <w:rPr>
          <w:noProof/>
        </w:rPr>
        <mc:AlternateContent>
          <mc:Choice Requires="wpg">
            <w:drawing>
              <wp:anchor distT="0" distB="0" distL="0" distR="0" simplePos="0" relativeHeight="251666944" behindDoc="1" locked="0" layoutInCell="1" allowOverlap="1" wp14:anchorId="33B9250E" wp14:editId="2C10D314">
                <wp:simplePos x="0" y="0"/>
                <wp:positionH relativeFrom="page">
                  <wp:posOffset>13335</wp:posOffset>
                </wp:positionH>
                <wp:positionV relativeFrom="paragraph">
                  <wp:posOffset>-610235</wp:posOffset>
                </wp:positionV>
                <wp:extent cx="7546975" cy="352425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6975" cy="3524250"/>
                          <a:chOff x="0" y="0"/>
                          <a:chExt cx="7546975" cy="3524250"/>
                        </a:xfrm>
                      </wpg:grpSpPr>
                      <wps:wsp>
                        <wps:cNvPr id="33" name="Graphic 33"/>
                        <wps:cNvSpPr/>
                        <wps:spPr>
                          <a:xfrm>
                            <a:off x="3165499" y="934899"/>
                            <a:ext cx="4381500" cy="1270"/>
                          </a:xfrm>
                          <a:custGeom>
                            <a:avLst/>
                            <a:gdLst/>
                            <a:ahLst/>
                            <a:cxnLst/>
                            <a:rect l="l" t="t" r="r" b="b"/>
                            <a:pathLst>
                              <a:path w="4381500">
                                <a:moveTo>
                                  <a:pt x="0" y="0"/>
                                </a:moveTo>
                                <a:lnTo>
                                  <a:pt x="4381014"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6" cstate="email"/>
                          <a:stretch>
                            <a:fillRect/>
                          </a:stretch>
                        </pic:blipFill>
                        <pic:spPr>
                          <a:xfrm>
                            <a:off x="0" y="0"/>
                            <a:ext cx="3248040" cy="3524249"/>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42C0E50" id="Group 32" o:spid="_x0000_s1026" style="position:absolute;margin-left:1.05pt;margin-top:-48.05pt;width:594.25pt;height:277.5pt;z-index:-251649536;mso-wrap-distance-left:0;mso-wrap-distance-right:0;mso-position-horizontal-relative:page" coordsize="75469,35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">
                <v:shape id="Graphic 33" o:spid="_x0000_s1027" style="position:absolute;left:31654;top:9348;width:43815;height:13;visibility:visible;mso-wrap-style:square;v-text-anchor:top" coordsize="4381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" path="m,l4381014,e" filled="f">
                  <v:path arrowok="t"/>
                </v:shape>
                <v:shape id="Image 34" o:spid="_x0000_s1028" type="#_x0000_t75" style="position:absolute;width:32480;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">
                  <v:imagedata r:id="rId27" o:title=""/>
                </v:shape>
                <w10:wrap anchorx="page"/>
              </v:group>
            </w:pict>
          </mc:Fallback>
        </mc:AlternateContent>
      </w:r>
      <w:r w:rsidR="00EB4028" w:rsidRPr="00EB4028">
        <w:rPr>
          <w:rFonts w:ascii="Segoe UI Black" w:hAnsi="Segoe UI Black"/>
          <w:w w:val="105"/>
        </w:rPr>
        <w:t xml:space="preserve">Ημέρα 10η: </w:t>
      </w:r>
      <w:proofErr w:type="spellStart"/>
      <w:r w:rsidR="00EB4028" w:rsidRPr="00EB4028">
        <w:rPr>
          <w:rFonts w:ascii="Segoe UI Black" w:hAnsi="Segoe UI Black"/>
          <w:w w:val="105"/>
        </w:rPr>
        <w:t>Κούζκο</w:t>
      </w:r>
      <w:proofErr w:type="spellEnd"/>
      <w:r w:rsidR="00EB4028" w:rsidRPr="00EB4028">
        <w:rPr>
          <w:rFonts w:ascii="Segoe UI Black" w:hAnsi="Segoe UI Black"/>
          <w:w w:val="105"/>
        </w:rPr>
        <w:t xml:space="preserve"> – Αρεκίπα</w:t>
      </w:r>
    </w:p>
    <w:p w14:paraId="04D5CA31" w14:textId="77777777" w:rsidR="00375D82" w:rsidRDefault="00375D82">
      <w:pPr>
        <w:pStyle w:val="a3"/>
        <w:rPr>
          <w:b/>
        </w:rPr>
      </w:pPr>
    </w:p>
    <w:p w14:paraId="18BA7A51" w14:textId="77777777" w:rsidR="00375D82" w:rsidRDefault="00375D82">
      <w:pPr>
        <w:pStyle w:val="a3"/>
        <w:spacing w:before="204"/>
        <w:rPr>
          <w:b/>
        </w:rPr>
      </w:pPr>
    </w:p>
    <w:p w14:paraId="44F337F6" w14:textId="468F43B8" w:rsidR="00375D82" w:rsidRPr="00A02BA8" w:rsidRDefault="00EB4028">
      <w:pPr>
        <w:pStyle w:val="a3"/>
        <w:spacing w:before="1" w:line="283" w:lineRule="auto"/>
        <w:ind w:left="5590" w:right="700"/>
        <w:jc w:val="both"/>
        <w:rPr>
          <w:w w:val="120"/>
          <w:sz w:val="22"/>
          <w:szCs w:val="22"/>
        </w:rPr>
      </w:pPr>
      <w:r w:rsidRPr="00A02BA8">
        <w:rPr>
          <w:w w:val="120"/>
          <w:sz w:val="22"/>
          <w:szCs w:val="22"/>
        </w:rPr>
        <w:t>Πρωϊνό και μεταφορά στο αεροδρόμιο για να πάρουμε την μας πτήση για Αρεκίπα. Άφιξη και μεταφορά στο ξενοδοχείο για τακτοποίηση. Το μεσημέρι θα ξεναγηθούμε στην «Λευκή Πόλη» Αρεκίπα. Είναι η 2η πιο πυκνοκατοικημένη πόλη του Περού μετά τη Λίμα. Την ονομασία αυτή την έχει πάρει από τις λευκές ηφαιστειακές πέτρες με τις οποίες είναι χτισμένα τα κτήρια της πόλης. Θα ξεκινήσουμε την ξενάγηση από την αποικιακή συνοικία Σαν Λάζαρο, όπου ιδρύθηκε η Αρεκίπα to 1540. Από</w:t>
      </w:r>
      <w:r w:rsidR="00A02BA8" w:rsidRPr="00A02BA8">
        <w:rPr>
          <w:w w:val="120"/>
          <w:sz w:val="22"/>
          <w:szCs w:val="22"/>
        </w:rPr>
        <w:t xml:space="preserve"> </w:t>
      </w:r>
      <w:r w:rsidR="00A02BA8">
        <w:rPr>
          <w:w w:val="120"/>
          <w:sz w:val="22"/>
          <w:szCs w:val="22"/>
        </w:rPr>
        <w:t xml:space="preserve"> εκεί  θα  περιηγηθούμε  στα  λουλουδένια </w:t>
      </w:r>
    </w:p>
    <w:p w14:paraId="41B6BD98" w14:textId="616A71DD" w:rsidR="00375D82" w:rsidRPr="00A02BA8" w:rsidRDefault="00EB4028" w:rsidP="00A02BA8">
      <w:pPr>
        <w:pStyle w:val="a3"/>
        <w:spacing w:before="1" w:line="283" w:lineRule="auto"/>
        <w:ind w:left="540" w:right="700"/>
        <w:jc w:val="both"/>
        <w:rPr>
          <w:w w:val="120"/>
          <w:sz w:val="22"/>
          <w:szCs w:val="22"/>
        </w:rPr>
      </w:pPr>
      <w:r w:rsidRPr="00A02BA8">
        <w:rPr>
          <w:w w:val="120"/>
          <w:sz w:val="22"/>
          <w:szCs w:val="22"/>
        </w:rPr>
        <w:t xml:space="preserve">γραφικά της σοκάκια στολισμένα με γεράνια και θα φτάσουμε στο σημείο θέασης Κάρμεν Άλτο, από όπου θα θαυμάσουμε </w:t>
      </w:r>
      <w:r w:rsidR="0027471B">
        <w:rPr>
          <w:w w:val="120"/>
          <w:sz w:val="22"/>
          <w:szCs w:val="22"/>
        </w:rPr>
        <w:t>το τοπίο</w:t>
      </w:r>
      <w:r w:rsidRPr="00A02BA8">
        <w:rPr>
          <w:w w:val="120"/>
          <w:sz w:val="22"/>
          <w:szCs w:val="22"/>
        </w:rPr>
        <w:t xml:space="preserve"> και τα 3 ηφαίστεια – φύλακες που περιτριγυρίζουν την πόλη: Μίστι, Τσατσανί και Πίτσου Πίτσου. Θα συνεχίσουμε στην αποικιοκρατική συνοικία </w:t>
      </w:r>
      <w:proofErr w:type="spellStart"/>
      <w:r w:rsidRPr="00A02BA8">
        <w:rPr>
          <w:w w:val="120"/>
          <w:sz w:val="22"/>
          <w:szCs w:val="22"/>
        </w:rPr>
        <w:t>Γιαναχουάρα</w:t>
      </w:r>
      <w:proofErr w:type="spellEnd"/>
      <w:r w:rsidR="0027471B">
        <w:rPr>
          <w:w w:val="120"/>
          <w:sz w:val="22"/>
          <w:szCs w:val="22"/>
        </w:rPr>
        <w:t>.</w:t>
      </w:r>
      <w:r w:rsidRPr="00A02BA8">
        <w:rPr>
          <w:w w:val="120"/>
          <w:sz w:val="22"/>
          <w:szCs w:val="22"/>
        </w:rPr>
        <w:t xml:space="preserve"> </w:t>
      </w:r>
      <w:r w:rsidR="0027471B">
        <w:rPr>
          <w:w w:val="120"/>
          <w:sz w:val="22"/>
          <w:szCs w:val="22"/>
        </w:rPr>
        <w:t>Θ</w:t>
      </w:r>
      <w:r w:rsidRPr="00A02BA8">
        <w:rPr>
          <w:w w:val="120"/>
          <w:sz w:val="22"/>
          <w:szCs w:val="22"/>
        </w:rPr>
        <w:t>α επισκεφτούμε το Μοναστήρι της Αγίας Αικατερίνης, ένα εντυπωσιακό θρησκευτικό μνημείο, το οποίο ήταν κλειστό για το κοινό για περίπου 400 χρόνια. Τα στενά δρομάκια, οι πλατείες και οι κήποι του μας θυμίζουν τις αρχαίες περιφέρειες της Σεβίλλης ή Γρανάδα. Τέλος, θα φτάσουμε στην Κεντρική Πλατεία, όπου θα δούμε τον Καθεδρικό Ναό, τις αψίδες που την περικυκλώνουν και θα επισκεφτούμε την εκκλησία του Τάγματος των Ιησουϊτών που ιδρύθηκε τον 17ο αιώνα και είναι γνωστός για τις σκήτες και τον Τρούλο του Αγίου Ιγνατίου. Επιστροφή στο ξενοδοχείο για μια τελευταία διανυκτέρευση στην πόλη.</w:t>
      </w:r>
    </w:p>
    <w:p w14:paraId="1A945945" w14:textId="77777777" w:rsidR="00375D82" w:rsidRDefault="00375D82">
      <w:pPr>
        <w:pStyle w:val="a3"/>
        <w:spacing w:before="89"/>
      </w:pPr>
    </w:p>
    <w:p w14:paraId="483178DE" w14:textId="08E8F907" w:rsidR="00375D82" w:rsidRDefault="00EE6FE2">
      <w:pPr>
        <w:pStyle w:val="1"/>
        <w:ind w:left="546"/>
        <w:jc w:val="both"/>
      </w:pPr>
      <w:r>
        <w:rPr>
          <w:noProof/>
        </w:rPr>
        <mc:AlternateContent>
          <mc:Choice Requires="wpg">
            <w:drawing>
              <wp:anchor distT="0" distB="0" distL="0" distR="0" simplePos="0" relativeHeight="251665920" behindDoc="1" locked="0" layoutInCell="1" allowOverlap="1" wp14:anchorId="60CF46A0" wp14:editId="07EF785B">
                <wp:simplePos x="0" y="0"/>
                <wp:positionH relativeFrom="page">
                  <wp:posOffset>0</wp:posOffset>
                </wp:positionH>
                <wp:positionV relativeFrom="paragraph">
                  <wp:posOffset>10160</wp:posOffset>
                </wp:positionV>
                <wp:extent cx="7562850" cy="39243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924300"/>
                          <a:chOff x="0" y="0"/>
                          <a:chExt cx="7562850" cy="3924300"/>
                        </a:xfrm>
                      </wpg:grpSpPr>
                      <pic:pic xmlns:pic="http://schemas.openxmlformats.org/drawingml/2006/picture">
                        <pic:nvPicPr>
                          <pic:cNvPr id="36" name="Image 36"/>
                          <pic:cNvPicPr/>
                        </pic:nvPicPr>
                        <pic:blipFill>
                          <a:blip r:embed="rId28" cstate="email"/>
                          <a:stretch>
                            <a:fillRect/>
                          </a:stretch>
                        </pic:blipFill>
                        <pic:spPr>
                          <a:xfrm>
                            <a:off x="4343217" y="0"/>
                            <a:ext cx="3219449" cy="3924299"/>
                          </a:xfrm>
                          <a:prstGeom prst="rect">
                            <a:avLst/>
                          </a:prstGeom>
                        </pic:spPr>
                      </pic:pic>
                      <wps:wsp>
                        <wps:cNvPr id="37" name="Graphic 37"/>
                        <wps:cNvSpPr/>
                        <wps:spPr>
                          <a:xfrm>
                            <a:off x="0" y="285506"/>
                            <a:ext cx="4328160" cy="9525"/>
                          </a:xfrm>
                          <a:custGeom>
                            <a:avLst/>
                            <a:gdLst/>
                            <a:ahLst/>
                            <a:cxnLst/>
                            <a:rect l="l" t="t" r="r" b="b"/>
                            <a:pathLst>
                              <a:path w="4328160" h="9525">
                                <a:moveTo>
                                  <a:pt x="0" y="9525"/>
                                </a:moveTo>
                                <a:lnTo>
                                  <a:pt x="0" y="0"/>
                                </a:lnTo>
                                <a:lnTo>
                                  <a:pt x="4327982" y="0"/>
                                </a:lnTo>
                                <a:lnTo>
                                  <a:pt x="4327982" y="9525"/>
                                </a:lnTo>
                                <a:lnTo>
                                  <a:pt x="0" y="9525"/>
                                </a:lnTo>
                                <a:close/>
                              </a:path>
                            </a:pathLst>
                          </a:custGeom>
                          <a:solidFill>
                            <a:srgbClr val="00000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81E7F4C" id="Group 35" o:spid="_x0000_s1026" style="position:absolute;margin-left:0;margin-top:.8pt;width:595.5pt;height:309pt;z-index:-251650560;mso-wrap-distance-left:0;mso-wrap-distance-right:0;mso-position-horizontal-relative:page" coordsize="75628,39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">
                <v:shape id="Image 36" o:spid="_x0000_s1027" type="#_x0000_t75" style="position:absolute;left:43432;width:32194;height:39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">
                  <v:imagedata r:id="rId29" o:title=""/>
                </v:shape>
                <v:shape id="Graphic 37" o:spid="_x0000_s1028" style="position:absolute;top:2855;width:43281;height:95;visibility:visible;mso-wrap-style:square;v-text-anchor:top" coordsize="43281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" path="m,9525l,,4327982,r,9525l,9525xe" fillcolor="black" stroked="f">
                  <v:path arrowok="t"/>
                </v:shape>
                <w10:wrap anchorx="page"/>
              </v:group>
            </w:pict>
          </mc:Fallback>
        </mc:AlternateContent>
      </w:r>
      <w:r w:rsidR="00EB4028" w:rsidRPr="00EB4028">
        <w:rPr>
          <w:rFonts w:ascii="Segoe UI Black" w:hAnsi="Segoe UI Black"/>
          <w:w w:val="105"/>
        </w:rPr>
        <w:t>Ημέρα 11η : Αρεκίπα – Κοιλάδα Κόλκα</w:t>
      </w:r>
    </w:p>
    <w:p w14:paraId="2CF6BD75" w14:textId="77777777" w:rsidR="00375D82" w:rsidRDefault="00375D82">
      <w:pPr>
        <w:pStyle w:val="a3"/>
        <w:spacing w:before="215"/>
        <w:rPr>
          <w:b/>
          <w:sz w:val="26"/>
        </w:rPr>
      </w:pPr>
    </w:p>
    <w:p w14:paraId="10CEFF0F" w14:textId="023E0E02" w:rsidR="00375D82" w:rsidRPr="00A02BA8" w:rsidRDefault="00EB4028">
      <w:pPr>
        <w:pStyle w:val="a3"/>
        <w:spacing w:line="283" w:lineRule="auto"/>
        <w:ind w:left="546" w:right="5352"/>
        <w:jc w:val="both"/>
        <w:rPr>
          <w:w w:val="120"/>
          <w:sz w:val="22"/>
          <w:szCs w:val="22"/>
        </w:rPr>
      </w:pPr>
      <w:r w:rsidRPr="00A02BA8">
        <w:rPr>
          <w:w w:val="120"/>
          <w:sz w:val="22"/>
          <w:szCs w:val="22"/>
        </w:rPr>
        <w:t xml:space="preserve">Σήμερα θα επισκεφτούμε την εντυπωσιακή Κοι- λάδα Κόλκα, μέσω μιας ενδιαφέρουσας διαδρο- μής, όπου θα απολαύσουμε μια πανοραμική θέα από τα ηφαίστεια Μίστι, Τσατσανί και Πίτσου Πίτσου. Στη συνέχεια, θα περάσουμε από την περιοχή Pampa Cañahuas, όπου θα δούμε Βικούνιες (συγγενικό είδος των Λάμα) να βόσκουν στην άγρια φύση των Άνδεων ελεύθερα. Θα περάσουμε επίσης από διάφορα μικρά χωριά όπου θα σταματήσουμε και για φαγητό πριν πάμε στο ξενοδοχείο μας. </w:t>
      </w:r>
      <w:r w:rsidR="0027471B">
        <w:rPr>
          <w:w w:val="120"/>
          <w:sz w:val="22"/>
          <w:szCs w:val="22"/>
        </w:rPr>
        <w:t>Κατόπιν</w:t>
      </w:r>
      <w:r w:rsidRPr="00A02BA8">
        <w:rPr>
          <w:w w:val="120"/>
          <w:sz w:val="22"/>
          <w:szCs w:val="22"/>
        </w:rPr>
        <w:t>, θα έχουμε ελεύθερο το υπόλοιπο της ημέρας είτε για ξεκούραση και προαιρετικά για να χαλαρώσουμε στα θερμά λουτρά της κοιλάδας. Διανυκτέρευση.</w:t>
      </w:r>
    </w:p>
    <w:p w14:paraId="701B95D9" w14:textId="77777777" w:rsidR="00375D82" w:rsidRDefault="00375D82">
      <w:pPr>
        <w:spacing w:line="283" w:lineRule="auto"/>
        <w:jc w:val="both"/>
        <w:sectPr w:rsidR="00375D82">
          <w:pgSz w:w="11910" w:h="16850"/>
          <w:pgMar w:top="0" w:right="0" w:bottom="0" w:left="0" w:header="720" w:footer="720" w:gutter="0"/>
          <w:cols w:space="720"/>
        </w:sectPr>
      </w:pPr>
    </w:p>
    <w:p w14:paraId="6D5096E5" w14:textId="77777777" w:rsidR="00375D82" w:rsidRDefault="00375D82">
      <w:pPr>
        <w:pStyle w:val="a3"/>
        <w:rPr>
          <w:sz w:val="26"/>
        </w:rPr>
      </w:pPr>
    </w:p>
    <w:p w14:paraId="47B9D324" w14:textId="77777777" w:rsidR="00375D82" w:rsidRDefault="00375D82">
      <w:pPr>
        <w:pStyle w:val="a3"/>
        <w:rPr>
          <w:sz w:val="26"/>
        </w:rPr>
      </w:pPr>
    </w:p>
    <w:p w14:paraId="3EE5E0F9" w14:textId="77777777" w:rsidR="00375D82" w:rsidRDefault="00375D82">
      <w:pPr>
        <w:pStyle w:val="a3"/>
        <w:rPr>
          <w:sz w:val="26"/>
        </w:rPr>
      </w:pPr>
    </w:p>
    <w:p w14:paraId="13F48295" w14:textId="77777777" w:rsidR="00375D82" w:rsidRDefault="00375D82">
      <w:pPr>
        <w:pStyle w:val="a3"/>
        <w:rPr>
          <w:sz w:val="26"/>
        </w:rPr>
      </w:pPr>
    </w:p>
    <w:p w14:paraId="2642449B" w14:textId="77777777" w:rsidR="00375D82" w:rsidRDefault="00375D82">
      <w:pPr>
        <w:pStyle w:val="a3"/>
        <w:rPr>
          <w:sz w:val="26"/>
        </w:rPr>
      </w:pPr>
    </w:p>
    <w:p w14:paraId="574EA3CE" w14:textId="77777777" w:rsidR="00375D82" w:rsidRDefault="00375D82">
      <w:pPr>
        <w:pStyle w:val="a3"/>
        <w:rPr>
          <w:sz w:val="26"/>
        </w:rPr>
      </w:pPr>
    </w:p>
    <w:p w14:paraId="7EEF0A32" w14:textId="77777777" w:rsidR="00375D82" w:rsidRDefault="00375D82">
      <w:pPr>
        <w:pStyle w:val="a3"/>
        <w:rPr>
          <w:sz w:val="26"/>
        </w:rPr>
      </w:pPr>
    </w:p>
    <w:p w14:paraId="336723BD" w14:textId="77777777" w:rsidR="00375D82" w:rsidRDefault="00375D82">
      <w:pPr>
        <w:pStyle w:val="a3"/>
        <w:rPr>
          <w:sz w:val="26"/>
        </w:rPr>
      </w:pPr>
    </w:p>
    <w:p w14:paraId="16D2E201" w14:textId="77777777" w:rsidR="00375D82" w:rsidRDefault="00375D82">
      <w:pPr>
        <w:pStyle w:val="a3"/>
        <w:rPr>
          <w:sz w:val="26"/>
        </w:rPr>
      </w:pPr>
    </w:p>
    <w:p w14:paraId="3334F9C2" w14:textId="77777777" w:rsidR="00375D82" w:rsidRDefault="00375D82">
      <w:pPr>
        <w:pStyle w:val="a3"/>
        <w:rPr>
          <w:sz w:val="26"/>
        </w:rPr>
      </w:pPr>
    </w:p>
    <w:p w14:paraId="125E6690" w14:textId="77777777" w:rsidR="00375D82" w:rsidRDefault="00375D82">
      <w:pPr>
        <w:pStyle w:val="a3"/>
        <w:rPr>
          <w:sz w:val="26"/>
        </w:rPr>
      </w:pPr>
    </w:p>
    <w:p w14:paraId="4A91690B" w14:textId="77777777" w:rsidR="00375D82" w:rsidRDefault="00375D82">
      <w:pPr>
        <w:pStyle w:val="a3"/>
        <w:rPr>
          <w:sz w:val="26"/>
        </w:rPr>
      </w:pPr>
    </w:p>
    <w:p w14:paraId="4777B6D1" w14:textId="77777777" w:rsidR="00375D82" w:rsidRDefault="00375D82">
      <w:pPr>
        <w:pStyle w:val="a3"/>
        <w:rPr>
          <w:sz w:val="26"/>
        </w:rPr>
      </w:pPr>
    </w:p>
    <w:p w14:paraId="56AD5860" w14:textId="77777777" w:rsidR="00375D82" w:rsidRDefault="00375D82">
      <w:pPr>
        <w:pStyle w:val="a3"/>
        <w:rPr>
          <w:sz w:val="26"/>
        </w:rPr>
      </w:pPr>
    </w:p>
    <w:p w14:paraId="53243CA8" w14:textId="77777777" w:rsidR="00375D82" w:rsidRDefault="00375D82">
      <w:pPr>
        <w:pStyle w:val="a3"/>
        <w:rPr>
          <w:sz w:val="26"/>
        </w:rPr>
      </w:pPr>
    </w:p>
    <w:p w14:paraId="3037D472" w14:textId="77777777" w:rsidR="00375D82" w:rsidRDefault="00375D82">
      <w:pPr>
        <w:pStyle w:val="a3"/>
        <w:spacing w:before="142"/>
        <w:rPr>
          <w:sz w:val="26"/>
        </w:rPr>
      </w:pPr>
    </w:p>
    <w:p w14:paraId="68DDE3F7" w14:textId="4FFA6B00" w:rsidR="00375D82" w:rsidRPr="00EB4028" w:rsidRDefault="00EE6FE2" w:rsidP="00EB4028">
      <w:pPr>
        <w:pStyle w:val="1"/>
        <w:ind w:left="546"/>
        <w:jc w:val="both"/>
        <w:rPr>
          <w:rFonts w:ascii="Segoe UI Black" w:hAnsi="Segoe UI Black"/>
          <w:w w:val="105"/>
        </w:rPr>
      </w:pPr>
      <w:r>
        <w:rPr>
          <w:noProof/>
        </w:rPr>
        <mc:AlternateContent>
          <mc:Choice Requires="wps">
            <w:drawing>
              <wp:anchor distT="0" distB="0" distL="0" distR="0" simplePos="0" relativeHeight="251659776" behindDoc="0" locked="0" layoutInCell="1" allowOverlap="1" wp14:anchorId="0AD55F57" wp14:editId="6C2B30C2">
                <wp:simplePos x="0" y="0"/>
                <wp:positionH relativeFrom="page">
                  <wp:posOffset>0</wp:posOffset>
                </wp:positionH>
                <wp:positionV relativeFrom="paragraph">
                  <wp:posOffset>332105</wp:posOffset>
                </wp:positionV>
                <wp:extent cx="7562850" cy="952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9525"/>
                        </a:xfrm>
                        <a:custGeom>
                          <a:avLst/>
                          <a:gdLst/>
                          <a:ahLst/>
                          <a:cxnLst/>
                          <a:rect l="l" t="t" r="r" b="b"/>
                          <a:pathLst>
                            <a:path w="7562850" h="9525">
                              <a:moveTo>
                                <a:pt x="0" y="0"/>
                              </a:moveTo>
                              <a:lnTo>
                                <a:pt x="7562850" y="0"/>
                              </a:lnTo>
                              <a:lnTo>
                                <a:pt x="7562850" y="9525"/>
                              </a:lnTo>
                              <a:lnTo>
                                <a:pt x="0" y="9525"/>
                              </a:lnTo>
                              <a:lnTo>
                                <a:pt x="0" y="0"/>
                              </a:lnTo>
                              <a:close/>
                            </a:path>
                          </a:pathLst>
                        </a:custGeom>
                        <a:solidFill>
                          <a:srgbClr val="000000"/>
                        </a:solidFill>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052B9C" id="Graphic 38" o:spid="_x0000_s1026" style="position:absolute;margin-left:0;margin-top:26.15pt;width:595.5pt;height:.7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628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" path="m,l7562850,r,9525l,9525,,xe" fillcolor="black" stroked="f">
                <v:path arrowok="t"/>
                <w10:wrap anchorx="page"/>
              </v:shape>
            </w:pict>
          </mc:Fallback>
        </mc:AlternateContent>
      </w:r>
      <w:r>
        <w:rPr>
          <w:noProof/>
        </w:rPr>
        <w:drawing>
          <wp:anchor distT="0" distB="0" distL="0" distR="0" simplePos="0" relativeHeight="251660800" behindDoc="0" locked="0" layoutInCell="1" allowOverlap="1" wp14:anchorId="36B73FB5" wp14:editId="5B30B479">
            <wp:simplePos x="0" y="0"/>
            <wp:positionH relativeFrom="page">
              <wp:posOffset>0</wp:posOffset>
            </wp:positionH>
            <wp:positionV relativeFrom="paragraph">
              <wp:posOffset>-3158490</wp:posOffset>
            </wp:positionV>
            <wp:extent cx="7562850" cy="2752725"/>
            <wp:effectExtent l="0" t="0" r="0" b="0"/>
            <wp:wrapNone/>
            <wp:docPr id="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285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EB4028">
        <w:rPr>
          <w:rFonts w:ascii="Segoe UI Black" w:hAnsi="Segoe UI Black"/>
          <w:w w:val="105"/>
        </w:rPr>
        <w:t xml:space="preserve">Ημέρα 12η: Κοιλάδα </w:t>
      </w:r>
      <w:proofErr w:type="spellStart"/>
      <w:r w:rsidR="00EB4028" w:rsidRPr="00EB4028">
        <w:rPr>
          <w:rFonts w:ascii="Segoe UI Black" w:hAnsi="Segoe UI Black"/>
          <w:w w:val="105"/>
        </w:rPr>
        <w:t>Κόλκα</w:t>
      </w:r>
      <w:proofErr w:type="spellEnd"/>
      <w:r w:rsidR="00EB4028" w:rsidRPr="00EB4028">
        <w:rPr>
          <w:rFonts w:ascii="Segoe UI Black" w:hAnsi="Segoe UI Black"/>
          <w:w w:val="105"/>
        </w:rPr>
        <w:t xml:space="preserve"> – Πούνο</w:t>
      </w:r>
    </w:p>
    <w:p w14:paraId="237F70AB" w14:textId="77777777" w:rsidR="00375D82" w:rsidRDefault="00375D82">
      <w:pPr>
        <w:pStyle w:val="a3"/>
        <w:rPr>
          <w:b/>
        </w:rPr>
      </w:pPr>
    </w:p>
    <w:p w14:paraId="6B122636" w14:textId="77777777" w:rsidR="00375D82" w:rsidRDefault="00375D82">
      <w:pPr>
        <w:pStyle w:val="a3"/>
        <w:spacing w:before="92"/>
        <w:rPr>
          <w:b/>
        </w:rPr>
      </w:pPr>
    </w:p>
    <w:p w14:paraId="3250DA82" w14:textId="58D8DB7E" w:rsidR="00375D82" w:rsidRPr="00A02BA8" w:rsidRDefault="00EE6FE2" w:rsidP="00A02BA8">
      <w:pPr>
        <w:pStyle w:val="a3"/>
        <w:spacing w:line="283" w:lineRule="auto"/>
        <w:ind w:left="645" w:right="642"/>
        <w:jc w:val="both"/>
        <w:rPr>
          <w:w w:val="120"/>
          <w:sz w:val="22"/>
          <w:szCs w:val="22"/>
        </w:rPr>
      </w:pPr>
      <w:r>
        <w:rPr>
          <w:noProof/>
        </w:rPr>
        <w:drawing>
          <wp:anchor distT="0" distB="0" distL="0" distR="0" simplePos="0" relativeHeight="251657728" behindDoc="0" locked="0" layoutInCell="1" allowOverlap="1" wp14:anchorId="2F13D7F3" wp14:editId="5C9B3F5E">
            <wp:simplePos x="0" y="0"/>
            <wp:positionH relativeFrom="page">
              <wp:posOffset>416560</wp:posOffset>
            </wp:positionH>
            <wp:positionV relativeFrom="paragraph">
              <wp:posOffset>2416810</wp:posOffset>
            </wp:positionV>
            <wp:extent cx="3295650" cy="4238625"/>
            <wp:effectExtent l="0" t="0" r="0" b="0"/>
            <wp:wrapNone/>
            <wp:docPr id="8"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650" cy="4238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58752" behindDoc="0" locked="0" layoutInCell="1" allowOverlap="1" wp14:anchorId="27504CE9" wp14:editId="75042B76">
            <wp:simplePos x="0" y="0"/>
            <wp:positionH relativeFrom="page">
              <wp:posOffset>3888740</wp:posOffset>
            </wp:positionH>
            <wp:positionV relativeFrom="paragraph">
              <wp:posOffset>2423795</wp:posOffset>
            </wp:positionV>
            <wp:extent cx="3286125" cy="4238625"/>
            <wp:effectExtent l="0" t="0" r="0" b="0"/>
            <wp:wrapNone/>
            <wp:docPr id="7"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6125" cy="423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28" w:rsidRPr="00A02BA8">
        <w:rPr>
          <w:w w:val="120"/>
          <w:sz w:val="22"/>
          <w:szCs w:val="22"/>
        </w:rPr>
        <w:t xml:space="preserve">Ξεκινάμε την ημέρα μας νωρίς το πρωί από την Κοιλάδα Κόλκα και αναχωρούμε οδικώς για την πόλη </w:t>
      </w:r>
      <w:proofErr w:type="spellStart"/>
      <w:r w:rsidR="00EB4028" w:rsidRPr="00A02BA8">
        <w:rPr>
          <w:w w:val="120"/>
          <w:sz w:val="22"/>
          <w:szCs w:val="22"/>
        </w:rPr>
        <w:t>Πούνο</w:t>
      </w:r>
      <w:proofErr w:type="spellEnd"/>
      <w:r w:rsidR="00EB4028" w:rsidRPr="00A02BA8">
        <w:rPr>
          <w:w w:val="120"/>
          <w:sz w:val="22"/>
          <w:szCs w:val="22"/>
        </w:rPr>
        <w:t>, στις όχθες της λίμνης Τιτικάκα, κοντά στα σύνορα με την Βολιβία. Πρώτα θα επισκεφτούμε το σημείο παρατήρησης</w:t>
      </w:r>
      <w:r w:rsidR="00A02BA8">
        <w:rPr>
          <w:w w:val="120"/>
          <w:sz w:val="22"/>
          <w:szCs w:val="22"/>
        </w:rPr>
        <w:t xml:space="preserve"> </w:t>
      </w:r>
      <w:r w:rsidR="00EB4028" w:rsidRPr="00A02BA8">
        <w:rPr>
          <w:w w:val="120"/>
          <w:sz w:val="22"/>
          <w:szCs w:val="22"/>
        </w:rPr>
        <w:t>«Διάβαση του Κόνδορα». Μπροστά μας εμφανίζεται ένα σ</w:t>
      </w:r>
      <w:r w:rsidR="0027471B">
        <w:rPr>
          <w:w w:val="120"/>
          <w:sz w:val="22"/>
          <w:szCs w:val="22"/>
        </w:rPr>
        <w:t>υγκλονιστικό</w:t>
      </w:r>
      <w:r w:rsidR="00EB4028" w:rsidRPr="00A02BA8">
        <w:rPr>
          <w:w w:val="120"/>
          <w:sz w:val="22"/>
          <w:szCs w:val="22"/>
        </w:rPr>
        <w:t xml:space="preserve"> θέαμα, καθώς θα δούμε από κοντά ένα </w:t>
      </w:r>
      <w:r w:rsidR="0027471B">
        <w:rPr>
          <w:w w:val="120"/>
          <w:sz w:val="22"/>
          <w:szCs w:val="22"/>
        </w:rPr>
        <w:t>υπό εξαφάνιση</w:t>
      </w:r>
      <w:r w:rsidR="00EB4028" w:rsidRPr="00A02BA8">
        <w:rPr>
          <w:w w:val="120"/>
          <w:sz w:val="22"/>
          <w:szCs w:val="22"/>
        </w:rPr>
        <w:t xml:space="preserve"> είδος, τους κόνδορες. Πρόκειται για ένα πελώριο πτηνό των Άνδεων, συγγενικό είδος του γύπα. Από το παρατηρητήριο, μπορούμε να δούμε το φαράγγι Κόλκα, το οποίο έχει το διπλάσιο βάθος από το Grand Canyon της Αμερικής και θεωρείται ένα από τα βαθύτερα του κόσμου. Συνεχίζοντας, θα δούμε τις κωμοπόλεις Μάκα και Yanque με τις αποικιακές τους εκκλησίες, θα κάνουμε μια στάση για φαγητό και μετά φύγαμε για Πούνο! Άφιξη στην πόλη, τακτοποίηση και διανυκτέρευση στο ξενοδοχείο.</w:t>
      </w:r>
    </w:p>
    <w:p w14:paraId="62DB6E7D" w14:textId="77777777" w:rsidR="00375D82" w:rsidRDefault="00375D82">
      <w:pPr>
        <w:spacing w:line="283" w:lineRule="auto"/>
        <w:jc w:val="both"/>
        <w:sectPr w:rsidR="00375D82">
          <w:pgSz w:w="11910" w:h="16850"/>
          <w:pgMar w:top="0" w:right="0" w:bottom="0" w:left="0" w:header="720" w:footer="720" w:gutter="0"/>
          <w:cols w:space="720"/>
        </w:sectPr>
      </w:pPr>
    </w:p>
    <w:p w14:paraId="172A9345" w14:textId="58D2F630" w:rsidR="00375D82" w:rsidRDefault="00EE6FE2">
      <w:pPr>
        <w:pStyle w:val="a3"/>
        <w:spacing w:before="240"/>
        <w:rPr>
          <w:sz w:val="26"/>
        </w:rPr>
      </w:pPr>
      <w:r>
        <w:rPr>
          <w:noProof/>
        </w:rPr>
        <w:lastRenderedPageBreak/>
        <mc:AlternateContent>
          <mc:Choice Requires="wpg">
            <w:drawing>
              <wp:anchor distT="0" distB="0" distL="0" distR="0" simplePos="0" relativeHeight="251667968" behindDoc="1" locked="0" layoutInCell="1" allowOverlap="1" wp14:anchorId="4EA352FF" wp14:editId="1C753DDD">
                <wp:simplePos x="0" y="0"/>
                <wp:positionH relativeFrom="page">
                  <wp:posOffset>0</wp:posOffset>
                </wp:positionH>
                <wp:positionV relativeFrom="page">
                  <wp:posOffset>-102235</wp:posOffset>
                </wp:positionV>
                <wp:extent cx="7168515" cy="1069657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8515" cy="10696575"/>
                          <a:chOff x="0" y="0"/>
                          <a:chExt cx="7168743" cy="10696575"/>
                        </a:xfrm>
                      </wpg:grpSpPr>
                      <pic:pic xmlns:pic="http://schemas.openxmlformats.org/drawingml/2006/picture">
                        <pic:nvPicPr>
                          <pic:cNvPr id="43" name="Image 43"/>
                          <pic:cNvPicPr/>
                        </pic:nvPicPr>
                        <pic:blipFill>
                          <a:blip r:embed="rId33" cstate="email"/>
                          <a:stretch>
                            <a:fillRect/>
                          </a:stretch>
                        </pic:blipFill>
                        <pic:spPr>
                          <a:xfrm>
                            <a:off x="0" y="0"/>
                            <a:ext cx="3095640" cy="10696575"/>
                          </a:xfrm>
                          <a:prstGeom prst="rect">
                            <a:avLst/>
                          </a:prstGeom>
                        </pic:spPr>
                      </pic:pic>
                      <wps:wsp>
                        <wps:cNvPr id="44" name="Graphic 44"/>
                        <wps:cNvSpPr/>
                        <wps:spPr>
                          <a:xfrm>
                            <a:off x="3092043" y="5382440"/>
                            <a:ext cx="4076700" cy="1270"/>
                          </a:xfrm>
                          <a:custGeom>
                            <a:avLst/>
                            <a:gdLst/>
                            <a:ahLst/>
                            <a:cxnLst/>
                            <a:rect l="l" t="t" r="r" b="b"/>
                            <a:pathLst>
                              <a:path w="4076700">
                                <a:moveTo>
                                  <a:pt x="0" y="0"/>
                                </a:moveTo>
                                <a:lnTo>
                                  <a:pt x="4076318" y="0"/>
                                </a:lnTo>
                              </a:path>
                            </a:pathLst>
                          </a:custGeom>
                          <a:ln w="9525">
                            <a:solidFill>
                              <a:srgbClr val="000000"/>
                            </a:solidFill>
                            <a:prstDash val="solid"/>
                          </a:ln>
                        </wps:spPr>
                        <wps:bodyPr wrap="square" lIns="0" tIns="0" rIns="0" bIns="0" rtlCol="0">
                          <a:prstTxWarp prst="textNoShape">
                            <a:avLst/>
                          </a:prstTxWarp>
                          <a:noAutofit/>
                        </wps:bodyPr>
                      </wps:wsp>
                      <wps:wsp>
                        <wps:cNvPr id="45" name="Graphic 45"/>
                        <wps:cNvSpPr/>
                        <wps:spPr>
                          <a:xfrm>
                            <a:off x="3092043" y="7586724"/>
                            <a:ext cx="4076700" cy="1270"/>
                          </a:xfrm>
                          <a:custGeom>
                            <a:avLst/>
                            <a:gdLst/>
                            <a:ahLst/>
                            <a:cxnLst/>
                            <a:rect l="l" t="t" r="r" b="b"/>
                            <a:pathLst>
                              <a:path w="4076700">
                                <a:moveTo>
                                  <a:pt x="0" y="0"/>
                                </a:moveTo>
                                <a:lnTo>
                                  <a:pt x="4076318" y="0"/>
                                </a:lnTo>
                              </a:path>
                            </a:pathLst>
                          </a:custGeom>
                          <a:ln w="9525">
                            <a:solidFill>
                              <a:srgbClr val="000000"/>
                            </a:solidFill>
                            <a:prstDash val="solid"/>
                          </a:ln>
                        </wps:spPr>
                        <wps:bodyPr wrap="square" lIns="0" tIns="0" rIns="0" bIns="0" rtlCol="0">
                          <a:prstTxWarp prst="textNoShape">
                            <a:avLst/>
                          </a:prstTxWarp>
                          <a:noAutofit/>
                        </wps:bodyPr>
                      </wps:wsp>
                      <wps:wsp>
                        <wps:cNvPr id="46" name="Graphic 46"/>
                        <wps:cNvSpPr/>
                        <wps:spPr>
                          <a:xfrm>
                            <a:off x="3092043" y="2015999"/>
                            <a:ext cx="4076700" cy="1270"/>
                          </a:xfrm>
                          <a:custGeom>
                            <a:avLst/>
                            <a:gdLst/>
                            <a:ahLst/>
                            <a:cxnLst/>
                            <a:rect l="l" t="t" r="r" b="b"/>
                            <a:pathLst>
                              <a:path w="4076700">
                                <a:moveTo>
                                  <a:pt x="0" y="0"/>
                                </a:moveTo>
                                <a:lnTo>
                                  <a:pt x="4076318" y="0"/>
                                </a:lnTo>
                              </a:path>
                            </a:pathLst>
                          </a:custGeom>
                          <a:ln w="9525">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317E243" id="Group 42" o:spid="_x0000_s1026" style="position:absolute;margin-left:0;margin-top:-8.05pt;width:564.45pt;height:842.25pt;z-index:-251648512;mso-wrap-distance-left:0;mso-wrap-distance-right:0;mso-position-horizontal-relative:page;mso-position-vertical-relative:page" coordsize="71687,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">
                <v:shape id="Image 43" o:spid="_x0000_s1027" type="#_x0000_t75" style="position:absolute;width:30956;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">
                  <v:imagedata r:id="rId34" o:title=""/>
                </v:shape>
                <v:shape id="Graphic 44" o:spid="_x0000_s1028" style="position:absolute;left:30920;top:53824;width:40767;height:13;visibility:visible;mso-wrap-style:square;v-text-anchor:top" coordsize="407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" path="m,l4076318,e" filled="f">
                  <v:path arrowok="t"/>
                </v:shape>
                <v:shape id="Graphic 45" o:spid="_x0000_s1029" style="position:absolute;left:30920;top:75867;width:40767;height:12;visibility:visible;mso-wrap-style:square;v-text-anchor:top" coordsize="407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" path="m,l4076318,e" filled="f">
                  <v:path arrowok="t"/>
                </v:shape>
                <v:shape id="Graphic 46" o:spid="_x0000_s1030" style="position:absolute;left:30920;top:20159;width:40767;height:13;visibility:visible;mso-wrap-style:square;v-text-anchor:top" coordsize="407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" path="m,l4076318,e" filled="f">
                  <v:path arrowok="t"/>
                </v:shape>
                <w10:wrap anchorx="page" anchory="page"/>
              </v:group>
            </w:pict>
          </mc:Fallback>
        </mc:AlternateContent>
      </w:r>
      <w:r w:rsidR="00EB4028">
        <w:rPr>
          <w:noProof/>
        </w:rPr>
        <w:softHyphen/>
      </w:r>
    </w:p>
    <w:p w14:paraId="57607A15" w14:textId="7177FC16" w:rsidR="00375D82" w:rsidRPr="00EB4028" w:rsidRDefault="00EB4028" w:rsidP="00EB4028">
      <w:pPr>
        <w:pStyle w:val="1"/>
        <w:ind w:left="4410" w:firstLine="720"/>
        <w:jc w:val="both"/>
        <w:rPr>
          <w:rFonts w:ascii="Segoe UI Black" w:hAnsi="Segoe UI Black"/>
          <w:w w:val="105"/>
        </w:rPr>
      </w:pPr>
      <w:r w:rsidRPr="00EB4028">
        <w:rPr>
          <w:rFonts w:ascii="Segoe UI Black" w:hAnsi="Segoe UI Black"/>
          <w:w w:val="105"/>
        </w:rPr>
        <w:t xml:space="preserve">Ημέρα 13η: </w:t>
      </w:r>
      <w:proofErr w:type="spellStart"/>
      <w:r w:rsidRPr="00EB4028">
        <w:rPr>
          <w:rFonts w:ascii="Segoe UI Black" w:hAnsi="Segoe UI Black"/>
          <w:w w:val="105"/>
        </w:rPr>
        <w:t>Πούνο</w:t>
      </w:r>
      <w:proofErr w:type="spellEnd"/>
      <w:r w:rsidRPr="00EB4028">
        <w:rPr>
          <w:rFonts w:ascii="Segoe UI Black" w:hAnsi="Segoe UI Black"/>
          <w:w w:val="105"/>
        </w:rPr>
        <w:t xml:space="preserve"> – </w:t>
      </w:r>
      <w:r w:rsidR="00BD2FEC">
        <w:rPr>
          <w:rFonts w:ascii="Segoe UI Black" w:hAnsi="Segoe UI Black"/>
          <w:w w:val="105"/>
        </w:rPr>
        <w:t>Λ</w:t>
      </w:r>
      <w:r w:rsidRPr="00EB4028">
        <w:rPr>
          <w:rFonts w:ascii="Segoe UI Black" w:hAnsi="Segoe UI Black"/>
          <w:w w:val="105"/>
        </w:rPr>
        <w:t xml:space="preserve">ίμνη </w:t>
      </w:r>
      <w:proofErr w:type="spellStart"/>
      <w:r w:rsidRPr="00EB4028">
        <w:rPr>
          <w:rFonts w:ascii="Segoe UI Black" w:hAnsi="Segoe UI Black"/>
          <w:w w:val="105"/>
        </w:rPr>
        <w:t>Τιτικάκα</w:t>
      </w:r>
      <w:proofErr w:type="spellEnd"/>
    </w:p>
    <w:p w14:paraId="2B38646D" w14:textId="77777777" w:rsidR="00375D82" w:rsidRDefault="00375D82">
      <w:pPr>
        <w:pStyle w:val="a3"/>
        <w:rPr>
          <w:b/>
        </w:rPr>
      </w:pPr>
    </w:p>
    <w:p w14:paraId="2D71798C" w14:textId="77777777" w:rsidR="00375D82" w:rsidRDefault="00375D82">
      <w:pPr>
        <w:pStyle w:val="a3"/>
        <w:spacing w:before="78"/>
        <w:rPr>
          <w:b/>
        </w:rPr>
      </w:pPr>
    </w:p>
    <w:p w14:paraId="7550C26D" w14:textId="52D3DDFB" w:rsidR="00375D82" w:rsidRPr="00A02BA8" w:rsidRDefault="00EB4028">
      <w:pPr>
        <w:pStyle w:val="a3"/>
        <w:spacing w:line="283" w:lineRule="auto"/>
        <w:ind w:left="5151" w:right="613"/>
        <w:jc w:val="both"/>
        <w:rPr>
          <w:w w:val="120"/>
          <w:sz w:val="22"/>
          <w:szCs w:val="22"/>
        </w:rPr>
      </w:pPr>
      <w:r w:rsidRPr="00A02BA8">
        <w:rPr>
          <w:w w:val="120"/>
          <w:sz w:val="22"/>
          <w:szCs w:val="22"/>
        </w:rPr>
        <w:t>Σήμερα θα αφιερώσουμε τη μέρα μας σε μονοήμερη εξερεύνηση της λίμνης Τιτικάκα. Θα επισκεφτούμε τους ιθαγενείς Ούρος στα νησιά τους φτιαγμένα από καλάμια τοτόρα και το νησί Τακίλε. Εκεί, οι ντόπιοι, ντυμένοι με τις πολύχρωμες παραδοσιακές τους ενδυμασίες θα μας συστήσουν στην κουλτούρα και στις προγονικές τους παραδόσεις. Είναι η τέλεια ευκαιρία και για εξερεύνηση και για να απολαύσουμε την καλύτερη θέα της λίμνης! Στο νησί θα κάνουμε ένα διάλειμ</w:t>
      </w:r>
      <w:r w:rsidR="00BD2FEC">
        <w:rPr>
          <w:w w:val="120"/>
          <w:sz w:val="22"/>
          <w:szCs w:val="22"/>
        </w:rPr>
        <w:t>μ</w:t>
      </w:r>
      <w:r w:rsidRPr="00A02BA8">
        <w:rPr>
          <w:w w:val="120"/>
          <w:sz w:val="22"/>
          <w:szCs w:val="22"/>
        </w:rPr>
        <w:t>α για φαγητό και το μεσημέρι θα επιστέψουμε στην πόλη. Ελεύθερο το υπόλοιπο της ημέρας για ξεκούραση.</w:t>
      </w:r>
    </w:p>
    <w:p w14:paraId="363FD63F" w14:textId="77777777" w:rsidR="00375D82" w:rsidRDefault="00375D82">
      <w:pPr>
        <w:pStyle w:val="a3"/>
        <w:spacing w:before="288"/>
        <w:rPr>
          <w:sz w:val="26"/>
        </w:rPr>
      </w:pPr>
    </w:p>
    <w:p w14:paraId="4A0AF219" w14:textId="77777777" w:rsidR="00375D82" w:rsidRPr="00EB4028" w:rsidRDefault="00EB4028" w:rsidP="00EB4028">
      <w:pPr>
        <w:pStyle w:val="1"/>
        <w:ind w:left="4410" w:firstLine="720"/>
        <w:jc w:val="both"/>
        <w:rPr>
          <w:rFonts w:ascii="Segoe UI Black" w:hAnsi="Segoe UI Black"/>
          <w:w w:val="105"/>
        </w:rPr>
      </w:pPr>
      <w:r w:rsidRPr="00EB4028">
        <w:rPr>
          <w:rFonts w:ascii="Segoe UI Black" w:hAnsi="Segoe UI Black"/>
          <w:w w:val="105"/>
        </w:rPr>
        <w:t>Ημέρα 14η : Πούνο – Λίμα</w:t>
      </w:r>
    </w:p>
    <w:p w14:paraId="20F6804D" w14:textId="77777777" w:rsidR="00375D82" w:rsidRDefault="00375D82">
      <w:pPr>
        <w:pStyle w:val="a3"/>
        <w:spacing w:before="127"/>
        <w:rPr>
          <w:b/>
        </w:rPr>
      </w:pPr>
    </w:p>
    <w:p w14:paraId="2BA4CDEF" w14:textId="77777777" w:rsidR="00A02BA8" w:rsidRDefault="00A02BA8" w:rsidP="00A02BA8">
      <w:pPr>
        <w:pStyle w:val="a3"/>
        <w:spacing w:line="283" w:lineRule="auto"/>
        <w:ind w:left="5151" w:right="613"/>
        <w:jc w:val="both"/>
        <w:rPr>
          <w:w w:val="120"/>
          <w:sz w:val="22"/>
          <w:szCs w:val="22"/>
        </w:rPr>
      </w:pPr>
    </w:p>
    <w:p w14:paraId="6C7D19FF" w14:textId="77777777" w:rsidR="00A02BA8" w:rsidRDefault="00A02BA8" w:rsidP="00A02BA8">
      <w:pPr>
        <w:pStyle w:val="a3"/>
        <w:spacing w:line="283" w:lineRule="auto"/>
        <w:ind w:left="5151" w:right="613"/>
        <w:jc w:val="both"/>
        <w:rPr>
          <w:w w:val="120"/>
          <w:sz w:val="22"/>
          <w:szCs w:val="22"/>
        </w:rPr>
      </w:pPr>
    </w:p>
    <w:p w14:paraId="165B331E" w14:textId="4F995C25" w:rsidR="00375D82" w:rsidRPr="00A02BA8" w:rsidRDefault="00EB4028" w:rsidP="00A02BA8">
      <w:pPr>
        <w:pStyle w:val="a3"/>
        <w:spacing w:line="283" w:lineRule="auto"/>
        <w:ind w:left="5151" w:right="613"/>
        <w:jc w:val="both"/>
        <w:rPr>
          <w:w w:val="120"/>
          <w:sz w:val="22"/>
          <w:szCs w:val="22"/>
        </w:rPr>
      </w:pPr>
      <w:r w:rsidRPr="00A02BA8">
        <w:rPr>
          <w:w w:val="120"/>
          <w:sz w:val="22"/>
          <w:szCs w:val="22"/>
        </w:rPr>
        <w:t xml:space="preserve">Αποχαιρετούμε τον νότο του Περού και μεταφερό- μαστε στο αεροδρόμιο για να πάρουμε </w:t>
      </w:r>
      <w:r w:rsidR="00BD2FEC">
        <w:rPr>
          <w:w w:val="120"/>
          <w:sz w:val="22"/>
          <w:szCs w:val="22"/>
        </w:rPr>
        <w:t>την</w:t>
      </w:r>
      <w:r w:rsidRPr="00A02BA8">
        <w:rPr>
          <w:w w:val="120"/>
          <w:sz w:val="22"/>
          <w:szCs w:val="22"/>
        </w:rPr>
        <w:t xml:space="preserve"> πτήση </w:t>
      </w:r>
      <w:r w:rsidR="00BD2FEC">
        <w:rPr>
          <w:w w:val="120"/>
          <w:sz w:val="22"/>
          <w:szCs w:val="22"/>
        </w:rPr>
        <w:t xml:space="preserve">μας </w:t>
      </w:r>
      <w:r w:rsidRPr="00A02BA8">
        <w:rPr>
          <w:w w:val="120"/>
          <w:sz w:val="22"/>
          <w:szCs w:val="22"/>
        </w:rPr>
        <w:t>για Λίμα. Άφιξη, μεταφορά στο ξενοδοχείο και ελεύθερο το υπόλοιπο της ημέρας για μια τελευταία περιπέτεια στην πρωτεύουσα του Περού!</w:t>
      </w:r>
    </w:p>
    <w:p w14:paraId="43C4B388" w14:textId="77777777" w:rsidR="00375D82" w:rsidRDefault="00375D82">
      <w:pPr>
        <w:pStyle w:val="a3"/>
        <w:spacing w:before="279"/>
        <w:rPr>
          <w:sz w:val="26"/>
        </w:rPr>
      </w:pPr>
    </w:p>
    <w:p w14:paraId="6C2833A2" w14:textId="77777777" w:rsidR="00375D82" w:rsidRPr="00EB4028" w:rsidRDefault="00EB4028" w:rsidP="00EB4028">
      <w:pPr>
        <w:pStyle w:val="1"/>
        <w:ind w:left="4410" w:firstLine="720"/>
        <w:jc w:val="both"/>
        <w:rPr>
          <w:rFonts w:ascii="Segoe UI Black" w:hAnsi="Segoe UI Black"/>
          <w:w w:val="105"/>
        </w:rPr>
      </w:pPr>
      <w:r w:rsidRPr="00EB4028">
        <w:rPr>
          <w:rFonts w:ascii="Segoe UI Black" w:hAnsi="Segoe UI Black"/>
          <w:w w:val="105"/>
        </w:rPr>
        <w:t>Ημέρα 15η : Πτήση επιστροφής</w:t>
      </w:r>
    </w:p>
    <w:p w14:paraId="5D51B5C7" w14:textId="77777777" w:rsidR="00375D82" w:rsidRDefault="00375D82">
      <w:pPr>
        <w:pStyle w:val="a3"/>
        <w:rPr>
          <w:b/>
        </w:rPr>
      </w:pPr>
    </w:p>
    <w:p w14:paraId="22B76ABD" w14:textId="77777777" w:rsidR="00375D82" w:rsidRDefault="00375D82">
      <w:pPr>
        <w:pStyle w:val="a3"/>
        <w:spacing w:before="47"/>
        <w:rPr>
          <w:b/>
        </w:rPr>
      </w:pPr>
    </w:p>
    <w:p w14:paraId="71868729" w14:textId="77777777" w:rsidR="00375D82" w:rsidRPr="00A02BA8" w:rsidRDefault="00EB4028" w:rsidP="00A02BA8">
      <w:pPr>
        <w:pStyle w:val="a3"/>
        <w:spacing w:line="283" w:lineRule="auto"/>
        <w:ind w:left="5151" w:right="613"/>
        <w:jc w:val="both"/>
        <w:rPr>
          <w:w w:val="120"/>
          <w:sz w:val="22"/>
          <w:szCs w:val="22"/>
        </w:rPr>
      </w:pPr>
      <w:r w:rsidRPr="00A02BA8">
        <w:rPr>
          <w:w w:val="120"/>
          <w:sz w:val="22"/>
          <w:szCs w:val="22"/>
        </w:rPr>
        <w:t>Κάπου εδώ το ταξίδι μας φτάνει στο τέλος του… Ύστερα από το πρωϊνό και την παράδοση δωματίων, αναχωρούμε για το αεροδρόμιο της Λίμα ώστε να πάρουμε την πτήση της επιστροφής, γεμάτοι αξέχαστες αναμνήσεις στο μυαλό και αρκετά παραδοσιακά πλεχτά στην βαλίτσα!</w:t>
      </w:r>
    </w:p>
    <w:sectPr w:rsidR="00375D82" w:rsidRPr="00A02BA8">
      <w:pgSz w:w="11910" w:h="16850"/>
      <w:pgMar w:top="194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Trebuchet MS">
    <w:panose1 w:val="020B0603020202020204"/>
    <w:charset w:val="A1"/>
    <w:family w:val="swiss"/>
    <w:pitch w:val="variable"/>
    <w:sig w:usb0="00000687" w:usb1="00000000" w:usb2="00000000" w:usb3="00000000" w:csb0="0000009F" w:csb1="00000000"/>
  </w:font>
  <w:font w:name="Segoe UI Black">
    <w:panose1 w:val="020B0A02040204020203"/>
    <w:charset w:val="A1"/>
    <w:family w:val="swiss"/>
    <w:pitch w:val="variable"/>
    <w:sig w:usb0="E00002FF" w:usb1="4000E47F" w:usb2="00000021" w:usb3="00000000" w:csb0="0000019F" w:csb1="00000000"/>
  </w:font>
  <w:font w:name="Tahoma">
    <w:panose1 w:val="020B0604030504040204"/>
    <w:charset w:val="A1"/>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attachedTemplate r:id="rId1"/>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FE2"/>
    <w:rsid w:val="002240C8"/>
    <w:rsid w:val="00232968"/>
    <w:rsid w:val="0027471B"/>
    <w:rsid w:val="00375D82"/>
    <w:rsid w:val="00605278"/>
    <w:rsid w:val="0082279E"/>
    <w:rsid w:val="00A02BA8"/>
    <w:rsid w:val="00B64ACF"/>
    <w:rsid w:val="00BD2FEC"/>
    <w:rsid w:val="00C25F39"/>
    <w:rsid w:val="00E44201"/>
    <w:rsid w:val="00EB4028"/>
    <w:rsid w:val="00EE6FE2"/>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4:docId w14:val="29FD7ECD"/>
  <w15:docId w15:val="{24815634-0438-42C3-8813-7A4A09C9D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autoSpaceDE w:val="0"/>
      <w:autoSpaceDN w:val="0"/>
    </w:pPr>
    <w:rPr>
      <w:rFonts w:ascii="Trebuchet MS" w:eastAsia="Trebuchet MS" w:hAnsi="Trebuchet MS" w:cs="Trebuchet MS"/>
      <w:sz w:val="22"/>
      <w:szCs w:val="22"/>
      <w:lang w:eastAsia="en-US"/>
    </w:rPr>
  </w:style>
  <w:style w:type="paragraph" w:styleId="1">
    <w:name w:val="heading 1"/>
    <w:basedOn w:val="a"/>
    <w:uiPriority w:val="9"/>
    <w:qFormat/>
    <w:pPr>
      <w:ind w:left="5151"/>
      <w:outlineLvl w:val="0"/>
    </w:pPr>
    <w:rPr>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fontTable" Target="fontTable.xml"/><Relationship Id="rId8"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NEWSERVER\Files\Share\&#928;&#929;&#927;&#915;&#929;&#913;&#924;&#924;&#913;&#932;&#913;%20&#913;&#928;&#927;%20&#918;&#913;&#925;&#917;&#932;\&#928;&#917;&#929;&#927;&#933;%20-%20&#928;&#927;&#923;&#921;&#932;&#921;&#931;&#924;&#927;&#931;,%20&#921;&#931;&#932;&#927;&#929;&#921;&#913;%20&amp;%20&#934;&#933;&#931;&#919;.dot"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ΠΕΡΟΥ - ΠΟΛΙΤΙΣΜΟΣ, ΙΣΤΟΡΙΑ &amp; ΦΥΣΗ.dot</Template>
  <TotalTime>21</TotalTime>
  <Pages>12</Pages>
  <Words>2643</Words>
  <Characters>14273</Characters>
  <Application>Microsoft Office Word</Application>
  <DocSecurity>0</DocSecurity>
  <Lines>118</Lines>
  <Paragraphs>33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ΠΕΡΟΥ - ΠΟΛΙΤΙΣΜΟΣ, ΙΣΤΟΡΙΑ &amp; ΦΥΣΗ</vt:lpstr>
      <vt:lpstr>ΠΕΡΟΥ - ΠΟΛΙΤΙΣΜΟΣ, ΙΣΤΟΡΙΑ &amp; ΦΥΣΗ</vt:lpstr>
    </vt:vector>
  </TitlesOfParts>
  <Company/>
  <LinksUpToDate>false</LinksUpToDate>
  <CharactersWithSpaces>16883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ΠΕΡΟΥ - ΠΟΛΙΤΙΣΜΟΣ, ΙΣΤΟΡΙΑ &amp; ΦΥΣΗ</dc:title>
  <dc:subject/>
  <dc:creator>Χρήστης των Windows</dc:creator>
  <cp:keywords>DAGX9YDho4A,BACwkJAQrNw</cp:keywords>
  <cp:lastModifiedBy>Areti Kaitsoti</cp:lastModifiedBy>
  <cp:revision>5</cp:revision>
  <dcterms:created xsi:type="dcterms:W3CDTF">2024-12-04T06:46:00Z</dcterms:created>
  <dcterms:modified xsi:type="dcterms:W3CDTF">2024-12-04T07:07:00Z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2024-11-30T00:00:00Z</vt:filetime>
  </property>
  <property fmtid="{D5CDD505-2E9C-101B-9397-08002B2CF9AE}" pid="3" name="Creator">
    <vt:lpwstr>Canva</vt:lpwstr>
  </property>
  <property fmtid="{D5CDD505-2E9C-101B-9397-08002B2CF9AE}" pid="4" name="LastSaved">
    <vt:filetime>2024-11-30T00:00:00Z</vt:filetime>
  </property>
  <property fmtid="{D5CDD505-2E9C-101B-9397-08002B2CF9AE}" pid="5" name="Producer">
    <vt:lpwstr>iLovePDF</vt:lpwstr>
  </property>
</Properties>
</file>